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5407679"/>
      <w:bookmarkStart w:id="1" w:name="_Toc215407713"/>
      <w:bookmarkStart w:id="2" w:name="_Toc21975234"/>
      <w:bookmarkStart w:id="3" w:name="_Toc226385565"/>
      <w:bookmarkStart w:id="4" w:name="_Toc128218761"/>
      <w:r>
        <w:rPr>
          <w:rFonts w:hint="eastAsia"/>
          <w:b/>
          <w:sz w:val="44"/>
          <w:szCs w:val="52"/>
          <w:lang w:val="en-US" w:eastAsia="zh-CN"/>
        </w:rPr>
        <w:t>北京市药品监督管理局(零散)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45" w:name="_GoBack"/>
      <w:bookmarkEnd w:id="45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154270627"/>
      <w:bookmarkStart w:id="6" w:name="_Toc9245"/>
      <w:bookmarkStart w:id="7" w:name="_Toc20051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5"/>
        <w:numPr>
          <w:ilvl w:val="0"/>
          <w:numId w:val="13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hint="eastAsia"/>
        </w:rPr>
      </w:pPr>
      <w:bookmarkStart w:id="11" w:name="_Toc1418"/>
      <w:bookmarkStart w:id="12" w:name="_Toc15140"/>
      <w:bookmarkStart w:id="13" w:name="_Toc154270631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6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单位公章签章采样表；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7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200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eastAsia="zh-CN"/>
        </w:rPr>
        <w:t>，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签章服务费50元/枚</w:t>
      </w:r>
    </w:p>
    <w:p>
      <w:pPr>
        <w:pStyle w:val="3"/>
        <w:numPr>
          <w:ilvl w:val="1"/>
          <w:numId w:val="18"/>
        </w:numPr>
        <w:bidi w:val="0"/>
        <w:ind w:left="-402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9"/>
        </w:numPr>
        <w:bidi w:val="0"/>
        <w:ind w:left="72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申请单位证书新办</w:t>
      </w:r>
    </w:p>
    <w:p>
      <w:pPr>
        <w:jc w:val="center"/>
      </w:pPr>
      <w:r>
        <w:drawing>
          <wp:inline distT="0" distB="0" distL="114300" distR="114300">
            <wp:extent cx="5094605" cy="1232535"/>
            <wp:effectExtent l="0" t="0" r="107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根据单位实际情况选择注册方式</w:t>
      </w:r>
    </w:p>
    <w:p>
      <w:pPr>
        <w:pStyle w:val="5"/>
        <w:numPr>
          <w:ilvl w:val="0"/>
          <w:numId w:val="2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银行对公打款（不要提供零余额账户信息）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 w:firstLine="840" w:firstLineChars="300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证书验证码在银行账户收款1分钱记录附言中查询 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color w:val="auto"/>
          <w:sz w:val="28"/>
          <w:szCs w:val="36"/>
          <w:u w:val="none"/>
          <w:lang w:val="en-US" w:eastAsia="zh-CN"/>
        </w:rPr>
      </w:pPr>
      <w:r>
        <w:drawing>
          <wp:inline distT="0" distB="0" distL="114300" distR="114300">
            <wp:extent cx="3963670" cy="2030730"/>
            <wp:effectExtent l="0" t="0" r="1778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3"/>
        </w:numPr>
        <w:bidi w:val="0"/>
        <w:ind w:left="0" w:leftChars="0" w:firstLine="420" w:firstLineChars="0"/>
        <w:rPr>
          <w:rStyle w:val="54"/>
          <w:rFonts w:hint="eastAsia"/>
          <w:b/>
          <w:bCs/>
          <w:lang w:val="en-US" w:eastAsia="zh-CN"/>
        </w:rPr>
      </w:pPr>
      <w:r>
        <w:rPr>
          <w:rStyle w:val="54"/>
          <w:rFonts w:hint="eastAsia"/>
          <w:b/>
          <w:bCs/>
          <w:lang w:val="en-US" w:eastAsia="zh-CN"/>
        </w:rPr>
        <w:t>法人本人申请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17440" cy="2032635"/>
            <wp:effectExtent l="0" t="0" r="16510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4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填写单位信息及银行账户信息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2356485"/>
            <wp:effectExtent l="0" t="0" r="1905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5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填写经办人信息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7723505</wp:posOffset>
            </wp:positionV>
            <wp:extent cx="4037965" cy="1639570"/>
            <wp:effectExtent l="0" t="0" r="635" b="17780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4530725" cy="2310130"/>
            <wp:effectExtent l="0" t="0" r="3175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6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填写证书收件信息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/>
        </w:rPr>
      </w:pPr>
    </w:p>
    <w:p>
      <w:pPr>
        <w:pStyle w:val="5"/>
        <w:numPr>
          <w:ilvl w:val="0"/>
          <w:numId w:val="27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确认申请信息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38930" cy="2374265"/>
            <wp:effectExtent l="0" t="0" r="13970" b="698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Style w:val="51"/>
          <w:rFonts w:hint="eastAsia"/>
          <w:b/>
          <w:bCs/>
          <w:lang w:val="en-US" w:eastAsia="zh-CN"/>
        </w:rPr>
        <w:t>按照提示上传单位和经办人证件照片、单位授权委托书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94785" cy="2331085"/>
            <wp:effectExtent l="0" t="0" r="5715" b="1206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9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经办人手机收取验证码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0380" cy="2060575"/>
            <wp:effectExtent l="0" t="0" r="13970" b="158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0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78350" cy="2136775"/>
            <wp:effectExtent l="0" t="0" r="12700" b="158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方式一：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微信（支持个人扫码&amp;公务卡绑定个人账号）</w:t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3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完成支付</w:t>
      </w:r>
    </w:p>
    <w:p>
      <w:pPr>
        <w:numPr>
          <w:ilvl w:val="0"/>
          <w:numId w:val="0"/>
        </w:numPr>
        <w:bidi w:val="0"/>
        <w:ind w:left="210"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31690" cy="2553970"/>
            <wp:effectExtent l="0" t="0" r="16510" b="177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81880" cy="2355850"/>
            <wp:effectExtent l="0" t="0" r="13970" b="635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证书申请完成，等待证书寄出</w:t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75125" cy="2267585"/>
            <wp:effectExtent l="0" t="0" r="15875" b="184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bidi w:val="0"/>
        <w:ind w:leftChars="0"/>
      </w:pPr>
      <w:r>
        <w:rPr>
          <w:rFonts w:hint="eastAsia"/>
          <w:lang w:val="en-US" w:eastAsia="zh-CN"/>
        </w:rPr>
        <w:t>11、业务提交完成，可通过订单查询业务状态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958340"/>
            <wp:effectExtent l="0" t="0" r="4445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6186805" cy="1276985"/>
            <wp:effectExtent l="0" t="0" r="4445" b="184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申请个人证书新办</w:t>
      </w:r>
    </w:p>
    <w:p>
      <w:pPr>
        <w:pStyle w:val="4"/>
        <w:numPr>
          <w:numId w:val="0"/>
        </w:numPr>
        <w:bidi w:val="0"/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4201795" cy="2366010"/>
            <wp:effectExtent l="0" t="0" r="825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选择个人证书申请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992370" cy="1525905"/>
            <wp:effectExtent l="0" t="0" r="1778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4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center"/>
      </w:pPr>
      <w:r>
        <w:drawing>
          <wp:inline distT="0" distB="0" distL="114300" distR="114300">
            <wp:extent cx="5384165" cy="1972310"/>
            <wp:effectExtent l="0" t="0" r="698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34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r>
        <w:drawing>
          <wp:inline distT="0" distB="0" distL="114300" distR="114300">
            <wp:extent cx="5765165" cy="2336800"/>
            <wp:effectExtent l="0" t="0" r="698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4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填写申请信息，</w:t>
      </w:r>
      <w:r>
        <w:rPr>
          <w:rFonts w:hint="eastAsia"/>
          <w:color w:val="FF0000"/>
          <w:lang w:val="en-US" w:eastAsia="zh-CN"/>
        </w:rPr>
        <w:t>要求申请人姓名、身份证号码、手机号必须是本人的</w:t>
      </w:r>
    </w:p>
    <w:p>
      <w:r>
        <w:drawing>
          <wp:inline distT="0" distB="0" distL="114300" distR="114300">
            <wp:extent cx="5648960" cy="2073275"/>
            <wp:effectExtent l="0" t="0" r="889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886960" cy="2286635"/>
            <wp:effectExtent l="0" t="0" r="8890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4" w:name="_Toc22359"/>
      <w:bookmarkStart w:id="15" w:name="_Toc14551"/>
      <w:bookmarkStart w:id="16" w:name="_Toc154270633"/>
    </w:p>
    <w:p>
      <w:pPr>
        <w:pStyle w:val="5"/>
        <w:numPr>
          <w:ilvl w:val="0"/>
          <w:numId w:val="36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确认订单信息</w:t>
      </w:r>
    </w:p>
    <w:p>
      <w:pPr>
        <w:jc w:val="center"/>
      </w:pPr>
      <w:r>
        <w:drawing>
          <wp:inline distT="0" distB="0" distL="114300" distR="114300">
            <wp:extent cx="5020945" cy="2643505"/>
            <wp:effectExtent l="0" t="0" r="8255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7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pPr>
        <w:jc w:val="center"/>
      </w:pPr>
      <w:r>
        <w:drawing>
          <wp:inline distT="0" distB="0" distL="114300" distR="114300">
            <wp:extent cx="4484370" cy="1922780"/>
            <wp:effectExtent l="0" t="0" r="11430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8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pPr>
        <w:jc w:val="center"/>
      </w:pPr>
      <w:r>
        <w:drawing>
          <wp:inline distT="0" distB="0" distL="114300" distR="114300">
            <wp:extent cx="4867910" cy="2143760"/>
            <wp:effectExtent l="0" t="0" r="8890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9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选择支付方式</w:t>
      </w:r>
    </w:p>
    <w:p>
      <w:pPr>
        <w:jc w:val="center"/>
      </w:pPr>
      <w:r>
        <w:drawing>
          <wp:inline distT="0" distB="0" distL="114300" distR="114300">
            <wp:extent cx="5250815" cy="1764665"/>
            <wp:effectExtent l="0" t="0" r="6985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完成支付</w:t>
      </w:r>
    </w:p>
    <w:p>
      <w:pPr>
        <w:jc w:val="center"/>
      </w:pPr>
      <w:r>
        <w:drawing>
          <wp:inline distT="0" distB="0" distL="114300" distR="114300">
            <wp:extent cx="5291455" cy="2204720"/>
            <wp:effectExtent l="0" t="0" r="444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1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等待快件寄出收取证书</w:t>
      </w:r>
    </w:p>
    <w:p/>
    <w:p>
      <w:pPr>
        <w:jc w:val="center"/>
      </w:pPr>
      <w:r>
        <w:drawing>
          <wp:inline distT="0" distB="0" distL="114300" distR="114300">
            <wp:extent cx="5186680" cy="1791970"/>
            <wp:effectExtent l="0" t="0" r="13970" b="177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68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276985"/>
            <wp:effectExtent l="0" t="0" r="4445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4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43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31737"/>
      <w:bookmarkStart w:id="18" w:name="_Toc6490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44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44"/>
        <w:widowControl/>
        <w:wordWrap w:val="0"/>
        <w:spacing w:line="360" w:lineRule="auto"/>
        <w:ind w:firstLine="960" w:firstLineChars="300"/>
        <w:jc w:val="left"/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</w:p>
    <w:p>
      <w:pPr>
        <w:pStyle w:val="3"/>
        <w:numPr>
          <w:ilvl w:val="1"/>
          <w:numId w:val="43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43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个人证书更新申请</w:t>
      </w:r>
    </w:p>
    <w:p>
      <w:pPr>
        <w:pStyle w:val="5"/>
        <w:numPr>
          <w:ilvl w:val="0"/>
          <w:numId w:val="46"/>
        </w:numPr>
        <w:tabs>
          <w:tab w:val="left" w:pos="0"/>
        </w:tabs>
        <w:bidi w:val="0"/>
        <w:ind w:left="18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47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4"/>
        <w:numPr>
          <w:ilvl w:val="2"/>
          <w:numId w:val="48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49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50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51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更新方法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关注申请材料物流签收状况，证书申请材料签收2小时后，</w:t>
      </w: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参考新办证书流程，访问首页业务选择“证书更新”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，下载证书</w:t>
      </w:r>
    </w:p>
    <w:p>
      <w:pPr>
        <w:pStyle w:val="2"/>
        <w:numPr>
          <w:ilvl w:val="0"/>
          <w:numId w:val="52"/>
        </w:numPr>
        <w:bidi w:val="0"/>
        <w:ind w:left="-402" w:leftChars="0" w:firstLine="402" w:firstLineChars="0"/>
      </w:pPr>
      <w:bookmarkStart w:id="20" w:name="_Toc18111"/>
      <w:bookmarkStart w:id="21" w:name="_Toc154270637"/>
      <w:bookmarkStart w:id="22" w:name="_Toc6451"/>
      <w:bookmarkStart w:id="23" w:name="_Toc30206"/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53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32069"/>
      <w:bookmarkStart w:id="25" w:name="_Toc154270638"/>
      <w:bookmarkStart w:id="26" w:name="_Toc5539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或者个人身份证复印件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53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54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7" w:name="_Toc154270640"/>
      <w:bookmarkStart w:id="28" w:name="_Toc4774"/>
      <w:bookmarkStart w:id="29" w:name="_Toc5117"/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用户提交在线解锁申请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5"/>
        </w:numPr>
        <w:bidi w:val="0"/>
        <w:ind w:left="-402" w:leftChars="0" w:firstLine="402" w:firstLineChars="0"/>
        <w:rPr>
          <w:rFonts w:hint="eastAsia"/>
        </w:rPr>
      </w:pPr>
      <w:bookmarkStart w:id="30" w:name="_Toc31952"/>
      <w:bookmarkStart w:id="31" w:name="_Toc21484"/>
      <w:bookmarkStart w:id="32" w:name="_Toc154270645"/>
      <w:r>
        <w:rPr>
          <w:rFonts w:hint="eastAsia"/>
        </w:rPr>
        <w:t>单位名称变更</w:t>
      </w:r>
      <w:bookmarkEnd w:id="30"/>
      <w:bookmarkEnd w:id="31"/>
      <w:bookmarkEnd w:id="32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55"/>
        </w:numPr>
        <w:bidi w:val="0"/>
        <w:ind w:left="-61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无纸化在线单位名称变更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bookmarkStart w:id="33" w:name="_Toc16864"/>
      <w:bookmarkStart w:id="34" w:name="_Toc17653"/>
      <w:bookmarkStart w:id="35" w:name="_Toc154270646"/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55"/>
        </w:numPr>
        <w:bidi w:val="0"/>
        <w:ind w:left="-61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单位名称变更的证书申请手续（邮寄）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56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56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300元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57"/>
        </w:numPr>
        <w:bidi w:val="0"/>
        <w:ind w:left="-402" w:leftChars="0" w:firstLine="402" w:firstLineChars="0"/>
      </w:pPr>
      <w:bookmarkStart w:id="36" w:name="_Toc154270648"/>
      <w:bookmarkStart w:id="37" w:name="_Toc20439"/>
      <w:bookmarkStart w:id="38" w:name="_Toc19011"/>
      <w:r>
        <w:rPr>
          <w:rFonts w:hint="eastAsia"/>
        </w:rPr>
        <w:t>证书吊销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57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9" w:name="_Toc154270649"/>
      <w:bookmarkStart w:id="40" w:name="_Toc30561"/>
      <w:bookmarkStart w:id="41" w:name="_Toc20278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9"/>
      <w:bookmarkEnd w:id="40"/>
      <w:bookmarkEnd w:id="41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58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2" w:name="_Toc23155"/>
      <w:bookmarkStart w:id="43" w:name="_Toc154270650"/>
      <w:bookmarkStart w:id="44" w:name="_Toc21351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42"/>
      <w:bookmarkEnd w:id="43"/>
      <w:bookmarkEnd w:id="44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3F2840F"/>
    <w:multiLevelType w:val="singleLevel"/>
    <w:tmpl w:val="83F2840F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5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971CBB28"/>
    <w:multiLevelType w:val="multilevel"/>
    <w:tmpl w:val="971CBB28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"/>
      <w:lvlJc w:val="left"/>
      <w:pPr>
        <w:ind w:left="-61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21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21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21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21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21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21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210" w:firstLine="402"/>
      </w:pPr>
      <w:rPr>
        <w:rFonts w:hint="eastAsia"/>
      </w:rPr>
    </w:lvl>
  </w:abstractNum>
  <w:abstractNum w:abstractNumId="7">
    <w:nsid w:val="9B02D32C"/>
    <w:multiLevelType w:val="singleLevel"/>
    <w:tmpl w:val="9B02D32C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8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9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0">
    <w:nsid w:val="A543F132"/>
    <w:multiLevelType w:val="singleLevel"/>
    <w:tmpl w:val="A543F132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12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3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B06F3812"/>
    <w:multiLevelType w:val="singleLevel"/>
    <w:tmpl w:val="B06F381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6">
    <w:nsid w:val="B435F8AC"/>
    <w:multiLevelType w:val="singleLevel"/>
    <w:tmpl w:val="B435F8AC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7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8">
    <w:nsid w:val="BAEE5014"/>
    <w:multiLevelType w:val="singleLevel"/>
    <w:tmpl w:val="BAEE5014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9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0">
    <w:nsid w:val="C3550253"/>
    <w:multiLevelType w:val="singleLevel"/>
    <w:tmpl w:val="C3550253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1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2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CF9CCDB8"/>
    <w:multiLevelType w:val="singleLevel"/>
    <w:tmpl w:val="CF9CCDB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4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5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26">
    <w:nsid w:val="DE2760CB"/>
    <w:multiLevelType w:val="singleLevel"/>
    <w:tmpl w:val="DE2760CB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7">
    <w:nsid w:val="E5596354"/>
    <w:multiLevelType w:val="singleLevel"/>
    <w:tmpl w:val="E5596354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8">
    <w:nsid w:val="E7CBF37C"/>
    <w:multiLevelType w:val="singleLevel"/>
    <w:tmpl w:val="E7CBF37C"/>
    <w:lvl w:ilvl="0" w:tentative="0">
      <w:start w:val="1"/>
      <w:numFmt w:val="chineseCounting"/>
      <w:suff w:val="nothing"/>
      <w:lvlText w:val="%1、"/>
      <w:lvlJc w:val="left"/>
      <w:pPr>
        <w:ind w:left="210" w:firstLine="420"/>
      </w:pPr>
      <w:rPr>
        <w:rFonts w:hint="eastAsia"/>
      </w:rPr>
    </w:lvl>
  </w:abstractNum>
  <w:abstractNum w:abstractNumId="29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30">
    <w:nsid w:val="EEDE1362"/>
    <w:multiLevelType w:val="singleLevel"/>
    <w:tmpl w:val="EEDE136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1">
    <w:nsid w:val="F66EE02B"/>
    <w:multiLevelType w:val="singleLevel"/>
    <w:tmpl w:val="F66EE02B"/>
    <w:lvl w:ilvl="0" w:tentative="0">
      <w:start w:val="9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2">
    <w:nsid w:val="F732F2DD"/>
    <w:multiLevelType w:val="singleLevel"/>
    <w:tmpl w:val="F732F2D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3">
    <w:nsid w:val="F85BF227"/>
    <w:multiLevelType w:val="singleLevel"/>
    <w:tmpl w:val="F85BF227"/>
    <w:lvl w:ilvl="0" w:tentative="0">
      <w:start w:val="2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4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35">
    <w:nsid w:val="02FA14C0"/>
    <w:multiLevelType w:val="multilevel"/>
    <w:tmpl w:val="02FA14C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6">
    <w:nsid w:val="132148AD"/>
    <w:multiLevelType w:val="multilevel"/>
    <w:tmpl w:val="132148A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7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8">
    <w:nsid w:val="1560799C"/>
    <w:multiLevelType w:val="singleLevel"/>
    <w:tmpl w:val="1560799C"/>
    <w:lvl w:ilvl="0" w:tentative="0">
      <w:start w:val="10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9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0">
    <w:nsid w:val="18A3C9B4"/>
    <w:multiLevelType w:val="multilevel"/>
    <w:tmpl w:val="18A3C9B4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18" w:firstLine="402"/>
      </w:pPr>
      <w:rPr>
        <w:rFonts w:hint="eastAsia"/>
      </w:rPr>
    </w:lvl>
    <w:lvl w:ilvl="3" w:tentative="0">
      <w:start w:val="11"/>
      <w:numFmt w:val="chineseCounting"/>
      <w:suff w:val="nothing"/>
      <w:lvlText w:val="（%4）"/>
      <w:lvlJc w:val="left"/>
      <w:pPr>
        <w:ind w:left="18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18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18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18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18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18" w:firstLine="402"/>
      </w:pPr>
      <w:rPr>
        <w:rFonts w:hint="eastAsia"/>
      </w:rPr>
    </w:lvl>
  </w:abstractNum>
  <w:abstractNum w:abstractNumId="41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2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3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4">
    <w:nsid w:val="30528F6E"/>
    <w:multiLevelType w:val="singleLevel"/>
    <w:tmpl w:val="30528F6E"/>
    <w:lvl w:ilvl="0" w:tentative="0">
      <w:start w:val="10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5">
    <w:nsid w:val="366839AE"/>
    <w:multiLevelType w:val="singleLevel"/>
    <w:tmpl w:val="366839A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6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7">
    <w:nsid w:val="43AB95B3"/>
    <w:multiLevelType w:val="singleLevel"/>
    <w:tmpl w:val="43AB95B3"/>
    <w:lvl w:ilvl="0" w:tentative="0">
      <w:start w:val="4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8">
    <w:nsid w:val="4B9613FE"/>
    <w:multiLevelType w:val="singleLevel"/>
    <w:tmpl w:val="4B9613FE"/>
    <w:lvl w:ilvl="0" w:tentative="0">
      <w:start w:val="9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9">
    <w:nsid w:val="4BFB401D"/>
    <w:multiLevelType w:val="singleLevel"/>
    <w:tmpl w:val="4BFB401D"/>
    <w:lvl w:ilvl="0" w:tentative="0">
      <w:start w:val="6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0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51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</w:abstractNum>
  <w:abstractNum w:abstractNumId="52">
    <w:nsid w:val="615BBDD4"/>
    <w:multiLevelType w:val="singleLevel"/>
    <w:tmpl w:val="615BBDD4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3">
    <w:nsid w:val="61C2C633"/>
    <w:multiLevelType w:val="singleLevel"/>
    <w:tmpl w:val="61C2C633"/>
    <w:lvl w:ilvl="0" w:tentative="0">
      <w:start w:val="6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4">
    <w:nsid w:val="6E1B6A40"/>
    <w:multiLevelType w:val="multilevel"/>
    <w:tmpl w:val="6E1B6A4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5">
    <w:nsid w:val="72696B39"/>
    <w:multiLevelType w:val="singleLevel"/>
    <w:tmpl w:val="72696B3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6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7">
    <w:nsid w:val="7E3A0963"/>
    <w:multiLevelType w:val="singleLevel"/>
    <w:tmpl w:val="7E3A0963"/>
    <w:lvl w:ilvl="0" w:tentative="0">
      <w:start w:val="5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5"/>
  </w:num>
  <w:num w:numId="2">
    <w:abstractNumId w:val="34"/>
  </w:num>
  <w:num w:numId="3">
    <w:abstractNumId w:val="37"/>
  </w:num>
  <w:num w:numId="4">
    <w:abstractNumId w:val="24"/>
  </w:num>
  <w:num w:numId="5">
    <w:abstractNumId w:val="21"/>
  </w:num>
  <w:num w:numId="6">
    <w:abstractNumId w:val="39"/>
  </w:num>
  <w:num w:numId="7">
    <w:abstractNumId w:val="12"/>
  </w:num>
  <w:num w:numId="8">
    <w:abstractNumId w:val="8"/>
  </w:num>
  <w:num w:numId="9">
    <w:abstractNumId w:val="29"/>
  </w:num>
  <w:num w:numId="10">
    <w:abstractNumId w:val="9"/>
  </w:num>
  <w:num w:numId="11">
    <w:abstractNumId w:val="13"/>
  </w:num>
  <w:num w:numId="12">
    <w:abstractNumId w:val="35"/>
  </w:num>
  <w:num w:numId="13">
    <w:abstractNumId w:val="55"/>
  </w:num>
  <w:num w:numId="14">
    <w:abstractNumId w:val="50"/>
  </w:num>
  <w:num w:numId="15">
    <w:abstractNumId w:val="30"/>
  </w:num>
  <w:num w:numId="16">
    <w:abstractNumId w:val="46"/>
  </w:num>
  <w:num w:numId="17">
    <w:abstractNumId w:val="3"/>
  </w:num>
  <w:num w:numId="18">
    <w:abstractNumId w:val="22"/>
  </w:num>
  <w:num w:numId="19">
    <w:abstractNumId w:val="43"/>
  </w:num>
  <w:num w:numId="20">
    <w:abstractNumId w:val="54"/>
  </w:num>
  <w:num w:numId="21">
    <w:abstractNumId w:val="32"/>
  </w:num>
  <w:num w:numId="22">
    <w:abstractNumId w:val="23"/>
  </w:num>
  <w:num w:numId="23">
    <w:abstractNumId w:val="33"/>
  </w:num>
  <w:num w:numId="24">
    <w:abstractNumId w:val="20"/>
  </w:num>
  <w:num w:numId="25">
    <w:abstractNumId w:val="1"/>
  </w:num>
  <w:num w:numId="26">
    <w:abstractNumId w:val="47"/>
  </w:num>
  <w:num w:numId="27">
    <w:abstractNumId w:val="10"/>
  </w:num>
  <w:num w:numId="28">
    <w:abstractNumId w:val="53"/>
  </w:num>
  <w:num w:numId="29">
    <w:abstractNumId w:val="18"/>
  </w:num>
  <w:num w:numId="30">
    <w:abstractNumId w:val="52"/>
  </w:num>
  <w:num w:numId="31">
    <w:abstractNumId w:val="31"/>
  </w:num>
  <w:num w:numId="32">
    <w:abstractNumId w:val="38"/>
  </w:num>
  <w:num w:numId="33">
    <w:abstractNumId w:val="45"/>
  </w:num>
  <w:num w:numId="34">
    <w:abstractNumId w:val="7"/>
  </w:num>
  <w:num w:numId="35">
    <w:abstractNumId w:val="57"/>
  </w:num>
  <w:num w:numId="36">
    <w:abstractNumId w:val="49"/>
  </w:num>
  <w:num w:numId="37">
    <w:abstractNumId w:val="26"/>
  </w:num>
  <w:num w:numId="38">
    <w:abstractNumId w:val="16"/>
  </w:num>
  <w:num w:numId="39">
    <w:abstractNumId w:val="48"/>
  </w:num>
  <w:num w:numId="40">
    <w:abstractNumId w:val="44"/>
  </w:num>
  <w:num w:numId="41">
    <w:abstractNumId w:val="27"/>
  </w:num>
  <w:num w:numId="42">
    <w:abstractNumId w:val="40"/>
  </w:num>
  <w:num w:numId="43">
    <w:abstractNumId w:val="4"/>
  </w:num>
  <w:num w:numId="44">
    <w:abstractNumId w:val="2"/>
  </w:num>
  <w:num w:numId="45">
    <w:abstractNumId w:val="17"/>
  </w:num>
  <w:num w:numId="46">
    <w:abstractNumId w:val="28"/>
  </w:num>
  <w:num w:numId="47">
    <w:abstractNumId w:val="15"/>
  </w:num>
  <w:num w:numId="48">
    <w:abstractNumId w:val="36"/>
  </w:num>
  <w:num w:numId="49">
    <w:abstractNumId w:val="11"/>
  </w:num>
  <w:num w:numId="50">
    <w:abstractNumId w:val="42"/>
  </w:num>
  <w:num w:numId="51">
    <w:abstractNumId w:val="0"/>
  </w:num>
  <w:num w:numId="52">
    <w:abstractNumId w:val="56"/>
  </w:num>
  <w:num w:numId="53">
    <w:abstractNumId w:val="41"/>
  </w:num>
  <w:num w:numId="54">
    <w:abstractNumId w:val="5"/>
  </w:num>
  <w:num w:numId="55">
    <w:abstractNumId w:val="6"/>
  </w:num>
  <w:num w:numId="56">
    <w:abstractNumId w:val="51"/>
  </w:num>
  <w:num w:numId="57">
    <w:abstractNumId w:val="19"/>
  </w:num>
  <w:num w:numId="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75419C"/>
    <w:rsid w:val="063C5854"/>
    <w:rsid w:val="066833E1"/>
    <w:rsid w:val="06D575E9"/>
    <w:rsid w:val="06F245FD"/>
    <w:rsid w:val="07707311"/>
    <w:rsid w:val="08601134"/>
    <w:rsid w:val="09300B06"/>
    <w:rsid w:val="09A84B40"/>
    <w:rsid w:val="09EB2C7F"/>
    <w:rsid w:val="0ABB33FF"/>
    <w:rsid w:val="0B063713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1F4D5C8B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5506360"/>
    <w:rsid w:val="26E44EDF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8D45B95"/>
    <w:rsid w:val="397E3397"/>
    <w:rsid w:val="39CC04EA"/>
    <w:rsid w:val="39F31088"/>
    <w:rsid w:val="3A547980"/>
    <w:rsid w:val="3AAD2DDE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E134459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D50A51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22</Pages>
  <Words>2251</Words>
  <Characters>2720</Characters>
  <Lines>49</Lines>
  <Paragraphs>13</Paragraphs>
  <TotalTime>0</TotalTime>
  <ScaleCrop>false</ScaleCrop>
  <LinksUpToDate>false</LinksUpToDate>
  <CharactersWithSpaces>2750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2026-03-24T07:02:49Z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0660E76EF40744F29DDA7E991D7E92C8</vt:lpwstr>
  </property>
</Properties>
</file>