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5407679"/>
      <w:bookmarkStart w:id="1" w:name="_Toc226385565"/>
      <w:bookmarkStart w:id="2" w:name="_Toc21975234"/>
      <w:bookmarkStart w:id="3" w:name="_Toc128218761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北京市经济和信息化局(领导驾驶舱零散)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39" w:name="_GoBack"/>
      <w:bookmarkEnd w:id="39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9245"/>
      <w:bookmarkStart w:id="6" w:name="_Toc20051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54270631"/>
      <w:bookmarkStart w:id="12" w:name="_Toc1418"/>
      <w:bookmarkStart w:id="13" w:name="_Toc15140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"https://online.bjca.org.cn/v2/#/index/indexNew?channelId=PT13Tnlnak13QVRN"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https://online.bjca.org.cn/v2/#/index/indexNew?channelId=PT13Tnlnak13QVRN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4437380" cy="1971675"/>
            <wp:effectExtent l="0" t="0" r="127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4551"/>
      <w:bookmarkStart w:id="15" w:name="_Toc154270633"/>
      <w:bookmarkStart w:id="16" w:name="_Toc22359"/>
    </w:p>
    <w:p>
      <w:r>
        <w:drawing>
          <wp:inline distT="0" distB="0" distL="114300" distR="114300">
            <wp:extent cx="6179185" cy="1444625"/>
            <wp:effectExtent l="0" t="0" r="1206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6490"/>
      <w:bookmarkStart w:id="18" w:name="_Toc31737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30206"/>
      <w:bookmarkStart w:id="21" w:name="_Toc18111"/>
      <w:bookmarkStart w:id="22" w:name="_Toc154270637"/>
      <w:bookmarkStart w:id="23" w:name="_Toc6451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"https://online.bjca.org.cn/v2/#/index/indexNew?channelId=PT13Tnlnak13QVRN"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https://online.bjca.org.cn/v2/#/index/indexNew?channelId=PT13Tnlnak13QVRN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154270638"/>
      <w:bookmarkStart w:id="26" w:name="_Toc32069"/>
      <w:bookmarkStart w:id="27" w:name="_Toc154270640"/>
      <w:bookmarkStart w:id="28" w:name="_Toc5117"/>
      <w:bookmarkStart w:id="29" w:name="_Toc4774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fldChar w:fldCharType="begin"/>
      </w:r>
      <w:r>
        <w:rPr>
          <w:rFonts w:hint="eastAsia"/>
          <w:sz w:val="28"/>
          <w:szCs w:val="36"/>
          <w:lang w:val="en-US" w:eastAsia="zh-CN"/>
        </w:rPr>
        <w:instrText xml:space="preserve"> HYPERLINK "https://online.bjca.org.cn/v2/#/index/indexNew?channelId=PT13Tnlnak13QVRN" </w:instrText>
      </w:r>
      <w:r>
        <w:rPr>
          <w:rFonts w:hint="eastAsia"/>
          <w:sz w:val="28"/>
          <w:szCs w:val="36"/>
          <w:lang w:val="en-US" w:eastAsia="zh-CN"/>
        </w:rPr>
        <w:fldChar w:fldCharType="separate"/>
      </w:r>
      <w:r>
        <w:rPr>
          <w:rStyle w:val="35"/>
          <w:rFonts w:hint="eastAsia"/>
          <w:sz w:val="28"/>
          <w:szCs w:val="36"/>
          <w:lang w:val="en-US" w:eastAsia="zh-CN"/>
        </w:rPr>
        <w:t>https://online.bjca.org.cn/v2/#/index/indexNew?channelId=PT13Tnlnak13QVRN</w:t>
      </w:r>
      <w:r>
        <w:rPr>
          <w:rFonts w:hint="eastAsia"/>
          <w:sz w:val="28"/>
          <w:szCs w:val="36"/>
          <w:lang w:val="en-US" w:eastAsia="zh-CN"/>
        </w:rPr>
        <w:fldChar w:fldCharType="end"/>
      </w:r>
    </w:p>
    <w:p>
      <w:pPr>
        <w:bidi w:val="0"/>
        <w:rPr>
          <w:rFonts w:hint="default"/>
          <w:b/>
          <w:bCs/>
          <w:color w:val="FF0000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154270648"/>
      <w:bookmarkStart w:id="31" w:name="_Toc20439"/>
      <w:bookmarkStart w:id="32" w:name="_Toc19011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20278"/>
      <w:bookmarkStart w:id="34" w:name="_Toc154270649"/>
      <w:bookmarkStart w:id="35" w:name="_Toc30561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154270650"/>
      <w:bookmarkStart w:id="37" w:name="_Toc21351"/>
      <w:bookmarkStart w:id="38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DE003322"/>
    <w:multiLevelType w:val="multilevel"/>
    <w:tmpl w:val="DE003322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5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8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9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0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1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2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5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6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7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8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29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30">
    <w:nsid w:val="60CF5EF7"/>
    <w:multiLevelType w:val="multilevel"/>
    <w:tmpl w:val="60CF5EF7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1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3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num w:numId="1">
    <w:abstractNumId w:val="29"/>
  </w:num>
  <w:num w:numId="2">
    <w:abstractNumId w:val="18"/>
  </w:num>
  <w:num w:numId="3">
    <w:abstractNumId w:val="20"/>
  </w:num>
  <w:num w:numId="4">
    <w:abstractNumId w:val="12"/>
  </w:num>
  <w:num w:numId="5">
    <w:abstractNumId w:val="10"/>
  </w:num>
  <w:num w:numId="6">
    <w:abstractNumId w:val="21"/>
  </w:num>
  <w:num w:numId="7">
    <w:abstractNumId w:val="5"/>
  </w:num>
  <w:num w:numId="8">
    <w:abstractNumId w:val="3"/>
  </w:num>
  <w:num w:numId="9">
    <w:abstractNumId w:val="14"/>
  </w:num>
  <w:num w:numId="10">
    <w:abstractNumId w:val="4"/>
  </w:num>
  <w:num w:numId="11">
    <w:abstractNumId w:val="6"/>
  </w:num>
  <w:num w:numId="12">
    <w:abstractNumId w:val="26"/>
  </w:num>
  <w:num w:numId="13">
    <w:abstractNumId w:val="28"/>
  </w:num>
  <w:num w:numId="14">
    <w:abstractNumId w:val="9"/>
  </w:num>
  <w:num w:numId="15">
    <w:abstractNumId w:val="11"/>
  </w:num>
  <w:num w:numId="16">
    <w:abstractNumId w:val="23"/>
  </w:num>
  <w:num w:numId="17">
    <w:abstractNumId w:val="33"/>
  </w:num>
  <w:num w:numId="18">
    <w:abstractNumId w:val="1"/>
  </w:num>
  <w:num w:numId="19">
    <w:abstractNumId w:val="15"/>
  </w:num>
  <w:num w:numId="20">
    <w:abstractNumId w:val="32"/>
  </w:num>
  <w:num w:numId="21">
    <w:abstractNumId w:val="19"/>
  </w:num>
  <w:num w:numId="22">
    <w:abstractNumId w:val="24"/>
  </w:num>
  <w:num w:numId="23">
    <w:abstractNumId w:val="16"/>
  </w:num>
  <w:num w:numId="24">
    <w:abstractNumId w:val="31"/>
  </w:num>
  <w:num w:numId="25">
    <w:abstractNumId w:val="30"/>
  </w:num>
  <w:num w:numId="26">
    <w:abstractNumId w:val="27"/>
  </w:num>
  <w:num w:numId="27">
    <w:abstractNumId w:val="0"/>
  </w:num>
  <w:num w:numId="28">
    <w:abstractNumId w:val="8"/>
  </w:num>
  <w:num w:numId="29">
    <w:abstractNumId w:val="17"/>
  </w:num>
  <w:num w:numId="30">
    <w:abstractNumId w:val="13"/>
  </w:num>
  <w:num w:numId="31">
    <w:abstractNumId w:val="34"/>
  </w:num>
  <w:num w:numId="32">
    <w:abstractNumId w:val="22"/>
  </w:num>
  <w:num w:numId="33">
    <w:abstractNumId w:val="2"/>
  </w:num>
  <w:num w:numId="34">
    <w:abstractNumId w:val="25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810624"/>
    <w:rsid w:val="12AC3CDE"/>
    <w:rsid w:val="12C5384B"/>
    <w:rsid w:val="139F43E0"/>
    <w:rsid w:val="13B16CE7"/>
    <w:rsid w:val="152E4A94"/>
    <w:rsid w:val="155609F9"/>
    <w:rsid w:val="169230C2"/>
    <w:rsid w:val="16BD0A63"/>
    <w:rsid w:val="17D4274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ED07EA4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95503F7"/>
    <w:rsid w:val="5A4632A4"/>
    <w:rsid w:val="5A851901"/>
    <w:rsid w:val="5BE74621"/>
    <w:rsid w:val="5C6C2D78"/>
    <w:rsid w:val="5CC20BEA"/>
    <w:rsid w:val="5D003D89"/>
    <w:rsid w:val="5D373386"/>
    <w:rsid w:val="5D3C6BEF"/>
    <w:rsid w:val="5D8B4E7A"/>
    <w:rsid w:val="5DB449D7"/>
    <w:rsid w:val="5EE4309A"/>
    <w:rsid w:val="5F643520"/>
    <w:rsid w:val="5F7524C3"/>
    <w:rsid w:val="5FE07D05"/>
    <w:rsid w:val="601B0D3D"/>
    <w:rsid w:val="60C45470"/>
    <w:rsid w:val="61693D2A"/>
    <w:rsid w:val="61FF37D0"/>
    <w:rsid w:val="62326865"/>
    <w:rsid w:val="624C1682"/>
    <w:rsid w:val="62E55633"/>
    <w:rsid w:val="633F30DC"/>
    <w:rsid w:val="63D7141F"/>
    <w:rsid w:val="63DA2653"/>
    <w:rsid w:val="64B17EC2"/>
    <w:rsid w:val="64BE438D"/>
    <w:rsid w:val="64FA75B8"/>
    <w:rsid w:val="65067B4F"/>
    <w:rsid w:val="664E34EF"/>
    <w:rsid w:val="672B6D3E"/>
    <w:rsid w:val="67B84CAC"/>
    <w:rsid w:val="69A433BF"/>
    <w:rsid w:val="6C1369DD"/>
    <w:rsid w:val="6C4B29AA"/>
    <w:rsid w:val="6D48513C"/>
    <w:rsid w:val="6DC61F8D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B42A73"/>
    <w:rsid w:val="7CC20FBA"/>
    <w:rsid w:val="7D006E99"/>
    <w:rsid w:val="7DBA173E"/>
    <w:rsid w:val="7DE0510C"/>
    <w:rsid w:val="7E3B3A04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1475</Words>
  <Characters>1778</Characters>
  <Lines>49</Lines>
  <Paragraphs>13</Paragraphs>
  <TotalTime>0</TotalTime>
  <ScaleCrop>false</ScaleCrop>
  <LinksUpToDate>false</LinksUpToDate>
  <CharactersWithSpaces>1781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2026-03-24T05:41:25Z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571D7EF9796D4C7B8266D69917F6F21F</vt:lpwstr>
  </property>
</Properties>
</file>