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5407679"/>
      <w:bookmarkStart w:id="1" w:name="_Toc21975234"/>
      <w:bookmarkStart w:id="2" w:name="_Toc226385565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北京市城市管理综合行政执法局(零散)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9245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4270631"/>
      <w:bookmarkStart w:id="12" w:name="_Toc1418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28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rPr>
          <w:rFonts w:hint="eastAsia"/>
        </w:rPr>
      </w:pP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"https://online.bjca.org.cn/v2/#/index/indexNew?channelId=PT1RTnlnak13QVRN"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https://online.bjca.org.cn/v2/#/index/indexNew?channelId=PT1RTnlnak13QVRN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5674995" cy="1818005"/>
            <wp:effectExtent l="0" t="0" r="190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</w:p>
    <w:p>
      <w:r>
        <w:drawing>
          <wp:inline distT="0" distB="0" distL="114300" distR="114300">
            <wp:extent cx="6179185" cy="2215515"/>
            <wp:effectExtent l="0" t="0" r="1206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bookmarkStart w:id="14" w:name="_Toc14551"/>
      <w:bookmarkStart w:id="15" w:name="_Toc154270633"/>
      <w:bookmarkStart w:id="16" w:name="_Toc22359"/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154270634"/>
      <w:bookmarkStart w:id="18" w:name="_Toc31737"/>
      <w:bookmarkStart w:id="19" w:name="_Toc6490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18111"/>
      <w:bookmarkStart w:id="21" w:name="_Toc6451"/>
      <w:bookmarkStart w:id="22" w:name="_Toc30206"/>
      <w:bookmarkStart w:id="23" w:name="_Toc154270637"/>
      <w:bookmarkStart w:id="39" w:name="_GoBack"/>
      <w:bookmarkEnd w:id="39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"https://online.bjca.org.cn/v2/#/index/indexNew?channelId=PT1RTnlnak13QVRN"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https://online.bjca.org.cn/v2/#/index/indexNew?channelId=PT1RTnlnak13QVRN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32069"/>
      <w:bookmarkStart w:id="26" w:name="_Toc154270638"/>
      <w:bookmarkStart w:id="27" w:name="_Toc154270640"/>
      <w:bookmarkStart w:id="28" w:name="_Toc4774"/>
      <w:bookmarkStart w:id="29" w:name="_Toc5117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28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"https://online.bjca.org.cn/v2/#/index/indexNew?channelId=PT1RTnlnak13QVRN"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https://online.bjca.org.cn/v2/#/index/indexNew?channelId=PT1RTnlnak13QVRN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20439"/>
      <w:bookmarkStart w:id="31" w:name="_Toc19011"/>
      <w:bookmarkStart w:id="32" w:name="_Toc154270648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30561"/>
      <w:bookmarkStart w:id="34" w:name="_Toc20278"/>
      <w:bookmarkStart w:id="35" w:name="_Toc154270649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1351"/>
      <w:bookmarkStart w:id="37" w:name="_Toc23155"/>
      <w:bookmarkStart w:id="38" w:name="_Toc154270650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DFE3B82"/>
    <w:multiLevelType w:val="multilevel"/>
    <w:tmpl w:val="9DFE3B82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5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6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9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0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4">
    <w:nsid w:val="E1FF1EB5"/>
    <w:multiLevelType w:val="multilevel"/>
    <w:tmpl w:val="E1FF1EB5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6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8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9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20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1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2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3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7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9"/>
  </w:num>
  <w:num w:numId="3">
    <w:abstractNumId w:val="21"/>
  </w:num>
  <w:num w:numId="4">
    <w:abstractNumId w:val="13"/>
  </w:num>
  <w:num w:numId="5">
    <w:abstractNumId w:val="11"/>
  </w:num>
  <w:num w:numId="6">
    <w:abstractNumId w:val="22"/>
  </w:num>
  <w:num w:numId="7">
    <w:abstractNumId w:val="6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27"/>
  </w:num>
  <w:num w:numId="13">
    <w:abstractNumId w:val="29"/>
  </w:num>
  <w:num w:numId="14">
    <w:abstractNumId w:val="10"/>
  </w:num>
  <w:num w:numId="15">
    <w:abstractNumId w:val="12"/>
  </w:num>
  <w:num w:numId="16">
    <w:abstractNumId w:val="24"/>
  </w:num>
  <w:num w:numId="17">
    <w:abstractNumId w:val="33"/>
  </w:num>
  <w:num w:numId="18">
    <w:abstractNumId w:val="1"/>
  </w:num>
  <w:num w:numId="19">
    <w:abstractNumId w:val="16"/>
  </w:num>
  <w:num w:numId="20">
    <w:abstractNumId w:val="32"/>
  </w:num>
  <w:num w:numId="21">
    <w:abstractNumId w:val="20"/>
  </w:num>
  <w:num w:numId="22">
    <w:abstractNumId w:val="25"/>
  </w:num>
  <w:num w:numId="23">
    <w:abstractNumId w:val="17"/>
  </w:num>
  <w:num w:numId="24">
    <w:abstractNumId w:val="31"/>
  </w:num>
  <w:num w:numId="25">
    <w:abstractNumId w:val="3"/>
  </w:num>
  <w:num w:numId="26">
    <w:abstractNumId w:val="28"/>
  </w:num>
  <w:num w:numId="27">
    <w:abstractNumId w:val="0"/>
  </w:num>
  <w:num w:numId="28">
    <w:abstractNumId w:val="9"/>
  </w:num>
  <w:num w:numId="29">
    <w:abstractNumId w:val="18"/>
  </w:num>
  <w:num w:numId="30">
    <w:abstractNumId w:val="14"/>
  </w:num>
  <w:num w:numId="31">
    <w:abstractNumId w:val="34"/>
  </w:num>
  <w:num w:numId="32">
    <w:abstractNumId w:val="23"/>
  </w:num>
  <w:num w:numId="33">
    <w:abstractNumId w:val="2"/>
  </w:num>
  <w:num w:numId="34">
    <w:abstractNumId w:val="26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7D485D"/>
    <w:rsid w:val="01F66ABD"/>
    <w:rsid w:val="024B50E5"/>
    <w:rsid w:val="02AB0196"/>
    <w:rsid w:val="03575C81"/>
    <w:rsid w:val="03A964DC"/>
    <w:rsid w:val="0575419C"/>
    <w:rsid w:val="05EA028A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2AC3CDE"/>
    <w:rsid w:val="139F43E0"/>
    <w:rsid w:val="13B16CE7"/>
    <w:rsid w:val="152E4A94"/>
    <w:rsid w:val="155609F9"/>
    <w:rsid w:val="169230C2"/>
    <w:rsid w:val="16BD0A63"/>
    <w:rsid w:val="18251831"/>
    <w:rsid w:val="1840063A"/>
    <w:rsid w:val="18987C86"/>
    <w:rsid w:val="19277D83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2FF42C80"/>
    <w:rsid w:val="31012C04"/>
    <w:rsid w:val="31035B63"/>
    <w:rsid w:val="31F938DC"/>
    <w:rsid w:val="3216537C"/>
    <w:rsid w:val="33367A22"/>
    <w:rsid w:val="334160CB"/>
    <w:rsid w:val="339D7865"/>
    <w:rsid w:val="342573C1"/>
    <w:rsid w:val="34396853"/>
    <w:rsid w:val="34967B08"/>
    <w:rsid w:val="370451FC"/>
    <w:rsid w:val="37256F21"/>
    <w:rsid w:val="37A442EA"/>
    <w:rsid w:val="384004B6"/>
    <w:rsid w:val="38CF379E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6708B2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A4415F0"/>
    <w:rsid w:val="6C4B29AA"/>
    <w:rsid w:val="6D48513C"/>
    <w:rsid w:val="6DC61F8D"/>
    <w:rsid w:val="6F8B1310"/>
    <w:rsid w:val="701200FF"/>
    <w:rsid w:val="705362D1"/>
    <w:rsid w:val="71107458"/>
    <w:rsid w:val="71D15700"/>
    <w:rsid w:val="720D3494"/>
    <w:rsid w:val="72EC3F9C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1474</Words>
  <Characters>1775</Characters>
  <Lines>49</Lines>
  <Paragraphs>13</Paragraphs>
  <TotalTime>1</TotalTime>
  <ScaleCrop>false</ScaleCrop>
  <LinksUpToDate>false</LinksUpToDate>
  <CharactersWithSpaces>1778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2026-03-24T05:28:06Z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DBDD661B61F74C7A883E44C69EBC66AA</vt:lpwstr>
  </property>
</Properties>
</file>