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975234"/>
      <w:bookmarkStart w:id="1" w:name="_Toc128218761"/>
      <w:bookmarkStart w:id="2" w:name="_Toc226385565"/>
      <w:bookmarkStart w:id="3" w:name="_Toc215407679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北京市司法局(行政执法)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39" w:name="_GoBack"/>
      <w:bookmarkEnd w:id="39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9245"/>
      <w:bookmarkStart w:id="6" w:name="_Toc20051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签章采样表；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418"/>
      <w:bookmarkStart w:id="12" w:name="_Toc154270631"/>
      <w:bookmarkStart w:id="13" w:name="_Toc15140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80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eastAsia="zh-CN"/>
        </w:rPr>
        <w:t>，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签章制作费50元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"https://online.bjca.org.cn/v2/#/index/indexNew?channelId=PT1BTjVRak13QVRN"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https://online.bjca.org.cn/v2/#/index/indexNew?channelId=PT1BTjVRak13QVRN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jc w:val="center"/>
      </w:pPr>
      <w:r>
        <w:drawing>
          <wp:inline distT="0" distB="0" distL="114300" distR="114300">
            <wp:extent cx="4437380" cy="2076450"/>
            <wp:effectExtent l="0" t="0" r="127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4551"/>
      <w:bookmarkStart w:id="15" w:name="_Toc154270633"/>
      <w:bookmarkStart w:id="16" w:name="_Toc22359"/>
    </w:p>
    <w:p>
      <w:r>
        <w:drawing>
          <wp:inline distT="0" distB="0" distL="114300" distR="114300">
            <wp:extent cx="6179185" cy="2215515"/>
            <wp:effectExtent l="0" t="0" r="1206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6490"/>
      <w:bookmarkStart w:id="18" w:name="_Toc31737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18111"/>
      <w:bookmarkStart w:id="21" w:name="_Toc30206"/>
      <w:bookmarkStart w:id="22" w:name="_Toc6451"/>
      <w:bookmarkStart w:id="23" w:name="_Toc154270637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"https://online.bjca.org.cn/v2/#/index/indexNew?channelId=PT1BTjVRak13QVRN"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https://online.bjca.org.cn/v2/#/index/indexNew?channelId=PT1BTjVRak13QVRN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32"/>
          <w:szCs w:val="40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154270638"/>
      <w:bookmarkStart w:id="26" w:name="_Toc32069"/>
      <w:bookmarkStart w:id="27" w:name="_Toc154270640"/>
      <w:bookmarkStart w:id="28" w:name="_Toc5117"/>
      <w:bookmarkStart w:id="29" w:name="_Toc4774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80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"https://online.bjca.org.cn/v2/#/index/indexNew?channelId=PT1BTjVRak13QVRN"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https://online.bjca.org.cn/v2/#/index/indexNew?channelId=PT1BTjVRak13QVRN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154270648"/>
      <w:bookmarkStart w:id="31" w:name="_Toc19011"/>
      <w:bookmarkStart w:id="32" w:name="_Toc20439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20278"/>
      <w:bookmarkStart w:id="34" w:name="_Toc30561"/>
      <w:bookmarkStart w:id="35" w:name="_Toc154270649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154270650"/>
      <w:bookmarkStart w:id="37" w:name="_Toc21351"/>
      <w:bookmarkStart w:id="38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4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8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9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0">
    <w:nsid w:val="14258A19"/>
    <w:multiLevelType w:val="multilevel"/>
    <w:tmpl w:val="14258A19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6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7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520DCD18"/>
    <w:multiLevelType w:val="multilevel"/>
    <w:tmpl w:val="520DCD18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1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30"/>
  </w:num>
  <w:num w:numId="2">
    <w:abstractNumId w:val="17"/>
  </w:num>
  <w:num w:numId="3">
    <w:abstractNumId w:val="19"/>
  </w:num>
  <w:num w:numId="4">
    <w:abstractNumId w:val="12"/>
  </w:num>
  <w:num w:numId="5">
    <w:abstractNumId w:val="10"/>
  </w:num>
  <w:num w:numId="6">
    <w:abstractNumId w:val="21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6"/>
  </w:num>
  <w:num w:numId="12">
    <w:abstractNumId w:val="26"/>
  </w:num>
  <w:num w:numId="13">
    <w:abstractNumId w:val="29"/>
  </w:num>
  <w:num w:numId="14">
    <w:abstractNumId w:val="9"/>
  </w:num>
  <w:num w:numId="15">
    <w:abstractNumId w:val="11"/>
  </w:num>
  <w:num w:numId="16">
    <w:abstractNumId w:val="23"/>
  </w:num>
  <w:num w:numId="17">
    <w:abstractNumId w:val="33"/>
  </w:num>
  <w:num w:numId="18">
    <w:abstractNumId w:val="1"/>
  </w:num>
  <w:num w:numId="19">
    <w:abstractNumId w:val="14"/>
  </w:num>
  <w:num w:numId="20">
    <w:abstractNumId w:val="32"/>
  </w:num>
  <w:num w:numId="21">
    <w:abstractNumId w:val="18"/>
  </w:num>
  <w:num w:numId="22">
    <w:abstractNumId w:val="24"/>
  </w:num>
  <w:num w:numId="23">
    <w:abstractNumId w:val="15"/>
  </w:num>
  <w:num w:numId="24">
    <w:abstractNumId w:val="31"/>
  </w:num>
  <w:num w:numId="25">
    <w:abstractNumId w:val="20"/>
  </w:num>
  <w:num w:numId="26">
    <w:abstractNumId w:val="27"/>
  </w:num>
  <w:num w:numId="27">
    <w:abstractNumId w:val="0"/>
  </w:num>
  <w:num w:numId="28">
    <w:abstractNumId w:val="8"/>
  </w:num>
  <w:num w:numId="29">
    <w:abstractNumId w:val="16"/>
  </w:num>
  <w:num w:numId="30">
    <w:abstractNumId w:val="28"/>
  </w:num>
  <w:num w:numId="31">
    <w:abstractNumId w:val="34"/>
  </w:num>
  <w:num w:numId="32">
    <w:abstractNumId w:val="22"/>
  </w:num>
  <w:num w:numId="33">
    <w:abstractNumId w:val="2"/>
  </w:num>
  <w:num w:numId="34">
    <w:abstractNumId w:val="25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810624"/>
    <w:rsid w:val="12AC3CDE"/>
    <w:rsid w:val="139F43E0"/>
    <w:rsid w:val="13B16CE7"/>
    <w:rsid w:val="152E4A94"/>
    <w:rsid w:val="155609F9"/>
    <w:rsid w:val="167F77B1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47808DF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ED07EA4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8B4E7A"/>
    <w:rsid w:val="5DB449D7"/>
    <w:rsid w:val="5EE4309A"/>
    <w:rsid w:val="5F643520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5067B4F"/>
    <w:rsid w:val="664E34EF"/>
    <w:rsid w:val="672B6D3E"/>
    <w:rsid w:val="67B84CAC"/>
    <w:rsid w:val="69A433BF"/>
    <w:rsid w:val="6B8D168C"/>
    <w:rsid w:val="6C1369DD"/>
    <w:rsid w:val="6C4B29AA"/>
    <w:rsid w:val="6D48513C"/>
    <w:rsid w:val="6DC61F8D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B97D4F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3B3A04"/>
    <w:rsid w:val="7EF232A2"/>
    <w:rsid w:val="7F5434CC"/>
    <w:rsid w:val="7FAE7B28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1497</Words>
  <Characters>1799</Characters>
  <Lines>49</Lines>
  <Paragraphs>13</Paragraphs>
  <TotalTime>1</TotalTime>
  <ScaleCrop>false</ScaleCrop>
  <LinksUpToDate>false</LinksUpToDate>
  <CharactersWithSpaces>1802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2026-03-24T05:51:07Z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5CD03F3E1EA8450D9884B7BFCEB9CF6A</vt:lpwstr>
  </property>
</Properties>
</file>