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1975234"/>
      <w:bookmarkStart w:id="1" w:name="_Toc215407713"/>
      <w:bookmarkStart w:id="2" w:name="_Toc128218761"/>
      <w:bookmarkStart w:id="3" w:name="_Toc215407679"/>
      <w:bookmarkStart w:id="4" w:name="_Toc226385565"/>
      <w:r>
        <w:rPr>
          <w:rFonts w:hint="eastAsia"/>
          <w:b/>
          <w:sz w:val="44"/>
          <w:szCs w:val="52"/>
          <w:lang w:val="en-US" w:eastAsia="zh-CN"/>
        </w:rPr>
        <w:t>北京市发展和改革委员会(国产电脑印章管理零散)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39" w:name="_GoBack"/>
      <w:bookmarkEnd w:id="39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42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18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20051"/>
      <w:bookmarkStart w:id="6" w:name="_Toc154270627"/>
      <w:bookmarkStart w:id="7" w:name="_Toc9245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18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0528"/>
      <w:bookmarkStart w:id="10" w:name="_Toc2454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14"/>
        </w:numPr>
        <w:bidi w:val="0"/>
        <w:ind w:left="0" w:leftChars="0" w:firstLine="402" w:firstLineChars="0"/>
        <w:rPr>
          <w:rFonts w:hint="eastAsia"/>
        </w:rPr>
      </w:pPr>
      <w:bookmarkStart w:id="11" w:name="_Toc154270631"/>
      <w:bookmarkStart w:id="12" w:name="_Toc15140"/>
      <w:bookmarkStart w:id="13" w:name="_Toc1418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3"/>
        <w:numPr>
          <w:ilvl w:val="1"/>
          <w:numId w:val="15"/>
        </w:numPr>
        <w:bidi w:val="0"/>
        <w:ind w:left="18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6"/>
        </w:numPr>
        <w:bidi w:val="0"/>
        <w:ind w:left="114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"https://online.bjca.org.cn/v2/#/index/indexNew?channelId=PT1BT3lnak13QVRN"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7"/>
          <w:rFonts w:hint="eastAsia"/>
          <w:sz w:val="28"/>
          <w:szCs w:val="36"/>
          <w:lang w:val="en-US" w:eastAsia="zh-CN"/>
        </w:rPr>
        <w:t>https://online.bjca.org.cn/v2/#/index/indexNew?channelId=PT1BT3lnak13QVRN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bidi w:val="0"/>
        <w:jc w:val="center"/>
      </w:pPr>
      <w:r>
        <w:drawing>
          <wp:inline distT="0" distB="0" distL="114300" distR="114300">
            <wp:extent cx="3668395" cy="1599565"/>
            <wp:effectExtent l="0" t="0" r="825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7"/>
        </w:numPr>
        <w:bidi w:val="0"/>
        <w:ind w:left="18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选择证书新办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申请个人证书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新办</w:t>
      </w:r>
    </w:p>
    <w:p>
      <w:pPr>
        <w:jc w:val="center"/>
      </w:pPr>
      <w:r>
        <w:drawing>
          <wp:inline distT="0" distB="0" distL="114300" distR="114300">
            <wp:extent cx="4992370" cy="1525905"/>
            <wp:effectExtent l="0" t="0" r="1778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8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</w:pPr>
      <w:r>
        <w:drawing>
          <wp:inline distT="0" distB="0" distL="114300" distR="114300">
            <wp:extent cx="4108450" cy="1123950"/>
            <wp:effectExtent l="0" t="0" r="635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</w:p>
    <w:p>
      <w:pPr>
        <w:pStyle w:val="4"/>
        <w:numPr>
          <w:ilvl w:val="2"/>
          <w:numId w:val="19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024630" cy="1631315"/>
            <wp:effectExtent l="0" t="0" r="1397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/>
          <w:lang w:val="en-US" w:eastAsia="zh-CN"/>
        </w:rPr>
        <w:t>填写申请信息</w:t>
      </w:r>
    </w:p>
    <w:p>
      <w:pPr>
        <w:bidi w:val="0"/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要求申请人姓名、身份证号码、手机号必须是本人的</w:t>
      </w:r>
    </w:p>
    <w:p>
      <w:pPr>
        <w:bidi w:val="0"/>
        <w:jc w:val="center"/>
      </w:pPr>
      <w:r>
        <w:drawing>
          <wp:inline distT="0" distB="0" distL="114300" distR="114300">
            <wp:extent cx="5175250" cy="1501775"/>
            <wp:effectExtent l="0" t="0" r="635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>
      <w:pPr>
        <w:rPr>
          <w:rFonts w:hint="default"/>
          <w:lang w:val="en-US" w:eastAsia="zh-CN"/>
        </w:rPr>
      </w:pPr>
    </w:p>
    <w:p/>
    <w:p>
      <w:pPr>
        <w:jc w:val="center"/>
      </w:pPr>
      <w:r>
        <w:drawing>
          <wp:inline distT="0" distB="0" distL="114300" distR="114300">
            <wp:extent cx="4437380" cy="1751965"/>
            <wp:effectExtent l="0" t="0" r="1270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确认订单信息</w:t>
      </w:r>
      <w:bookmarkStart w:id="14" w:name="_Toc14551"/>
      <w:bookmarkStart w:id="15" w:name="_Toc154270633"/>
      <w:bookmarkStart w:id="16" w:name="_Toc22359"/>
    </w:p>
    <w:p>
      <w:r>
        <w:drawing>
          <wp:inline distT="0" distB="0" distL="114300" distR="114300">
            <wp:extent cx="6179185" cy="1739900"/>
            <wp:effectExtent l="0" t="0" r="12065" b="1270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r>
        <w:drawing>
          <wp:inline distT="0" distB="0" distL="114300" distR="114300">
            <wp:extent cx="6179185" cy="1735455"/>
            <wp:effectExtent l="0" t="0" r="12065" b="171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r>
        <w:drawing>
          <wp:inline distT="0" distB="0" distL="114300" distR="114300">
            <wp:extent cx="6188075" cy="2724785"/>
            <wp:effectExtent l="0" t="0" r="3175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选择支付方式</w:t>
      </w:r>
    </w:p>
    <w:p>
      <w:r>
        <w:drawing>
          <wp:inline distT="0" distB="0" distL="114300" distR="114300">
            <wp:extent cx="6186805" cy="1659890"/>
            <wp:effectExtent l="0" t="0" r="4445" b="165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完成支付</w:t>
      </w:r>
    </w:p>
    <w:p>
      <w:r>
        <w:drawing>
          <wp:inline distT="0" distB="0" distL="114300" distR="114300">
            <wp:extent cx="6190615" cy="1309370"/>
            <wp:effectExtent l="0" t="0" r="63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等待快件寄出收取证书</w:t>
      </w:r>
    </w:p>
    <w:p>
      <w:r>
        <w:drawing>
          <wp:inline distT="0" distB="0" distL="114300" distR="114300">
            <wp:extent cx="6183630" cy="1306830"/>
            <wp:effectExtent l="0" t="0" r="7620" b="762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4"/>
        </w:numPr>
        <w:bidi w:val="0"/>
        <w:ind w:left="-402" w:leftChars="0" w:firstLine="402" w:firstLineChars="0"/>
        <w:rPr>
          <w:rStyle w:val="51"/>
          <w:b/>
          <w:bCs/>
        </w:rPr>
      </w:pPr>
      <w:r>
        <w:rPr>
          <w:rStyle w:val="51"/>
          <w:rFonts w:hint="eastAsia"/>
          <w:b/>
          <w:bCs/>
          <w:lang w:val="en-US" w:eastAsia="zh-CN"/>
        </w:rPr>
        <w:t>业务提交完成，可通过订单查询业务状态</w:t>
      </w:r>
    </w:p>
    <w:p>
      <w:r>
        <w:drawing>
          <wp:inline distT="0" distB="0" distL="114300" distR="114300">
            <wp:extent cx="5313045" cy="1809750"/>
            <wp:effectExtent l="0" t="0" r="1905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48705" cy="1958340"/>
            <wp:effectExtent l="0" t="0" r="4445" b="38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="402" w:leftChars="0"/>
      </w:pPr>
      <w:r>
        <w:drawing>
          <wp:inline distT="0" distB="0" distL="114300" distR="114300">
            <wp:extent cx="6186805" cy="1049020"/>
            <wp:effectExtent l="0" t="0" r="4445" b="1778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5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26"/>
        </w:numPr>
        <w:tabs>
          <w:tab w:val="left" w:pos="0"/>
        </w:tabs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31737"/>
      <w:bookmarkStart w:id="18" w:name="_Toc6490"/>
      <w:bookmarkStart w:id="19" w:name="_Toc154270634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5"/>
        <w:numPr>
          <w:ilvl w:val="0"/>
          <w:numId w:val="27"/>
        </w:numPr>
        <w:bidi w:val="0"/>
        <w:ind w:left="0" w:leftChars="0" w:firstLine="0" w:firstLineChars="0"/>
        <w:rPr>
          <w:rFonts w:hint="eastAsia"/>
        </w:rPr>
      </w:pPr>
      <w:bookmarkStart w:id="20" w:name="_Toc6451"/>
      <w:bookmarkStart w:id="21" w:name="_Toc30206"/>
      <w:bookmarkStart w:id="22" w:name="_Toc18111"/>
      <w:bookmarkStart w:id="23" w:name="_Toc154270637"/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rPr>
          <w:rStyle w:val="37"/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"https://online.bjca.org.cn/v2/#/index/indexNew?channelId=PT1BT3lnak13QVRN"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7"/>
          <w:rFonts w:hint="eastAsia"/>
          <w:sz w:val="28"/>
          <w:szCs w:val="36"/>
          <w:lang w:val="en-US" w:eastAsia="zh-CN"/>
        </w:rPr>
        <w:t>https://online.bjca.org.cn/v2/#/index/indexNew?channelId=PT1BT3lnak13QVRN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36"/>
          <w:szCs w:val="44"/>
          <w:lang w:val="en-US" w:eastAsia="zh-CN"/>
        </w:rPr>
      </w:pPr>
      <w:r>
        <w:rPr>
          <w:rFonts w:hint="eastAsia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pStyle w:val="3"/>
        <w:numPr>
          <w:ilvl w:val="1"/>
          <w:numId w:val="29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25"/>
        </w:numPr>
        <w:bidi w:val="0"/>
        <w:ind w:left="0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30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2"/>
        <w:numPr>
          <w:ilvl w:val="0"/>
          <w:numId w:val="31"/>
        </w:numPr>
        <w:bidi w:val="0"/>
        <w:ind w:left="-192" w:leftChars="0" w:firstLine="402" w:firstLineChars="0"/>
      </w:pPr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5539"/>
      <w:bookmarkStart w:id="25" w:name="_Toc32069"/>
      <w:bookmarkStart w:id="26" w:name="_Toc154270638"/>
      <w:bookmarkStart w:id="27" w:name="_Toc154270640"/>
      <w:bookmarkStart w:id="28" w:name="_Toc5117"/>
      <w:bookmarkStart w:id="29" w:name="_Toc4774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33"/>
        </w:numPr>
        <w:bidi w:val="0"/>
        <w:ind w:left="-402" w:leftChars="0" w:firstLine="402" w:firstLineChars="0"/>
        <w:rPr>
          <w:rFonts w:hint="default"/>
          <w:lang w:val="en-US"/>
        </w:rPr>
      </w:pPr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pStyle w:val="3"/>
        <w:numPr>
          <w:ilvl w:val="1"/>
          <w:numId w:val="0"/>
        </w:numPr>
        <w:bidi w:val="0"/>
        <w:ind w:left="420" w:leftChars="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用户提交在线解锁申请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rPr>
          <w:rStyle w:val="37"/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"https://online.bjca.org.cn/v2/#/index/indexNew?channelId=PT1BT3lnak13QVRN"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7"/>
          <w:rFonts w:hint="eastAsia"/>
          <w:sz w:val="28"/>
          <w:szCs w:val="36"/>
          <w:lang w:val="en-US" w:eastAsia="zh-CN"/>
        </w:rPr>
        <w:t>https://online.bjca.org.cn/v2/#/index/indexNew?channelId=PT1BT3lnak13QVRN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1913890"/>
            <wp:effectExtent l="0" t="0" r="15875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4"/>
        </w:numPr>
        <w:bidi w:val="0"/>
        <w:ind w:left="-402" w:leftChars="0" w:firstLine="402" w:firstLineChars="0"/>
      </w:pPr>
      <w:bookmarkStart w:id="30" w:name="_Toc20439"/>
      <w:bookmarkStart w:id="31" w:name="_Toc19011"/>
      <w:bookmarkStart w:id="32" w:name="_Toc154270648"/>
      <w:r>
        <w:rPr>
          <w:rFonts w:hint="eastAsia"/>
        </w:rPr>
        <w:t>证书吊销</w:t>
      </w:r>
      <w:bookmarkEnd w:id="30"/>
      <w:bookmarkEnd w:id="31"/>
      <w:bookmarkEnd w:id="32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34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3" w:name="_Toc154270649"/>
      <w:bookmarkStart w:id="34" w:name="_Toc30561"/>
      <w:bookmarkStart w:id="35" w:name="_Toc20278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3"/>
      <w:bookmarkEnd w:id="34"/>
      <w:bookmarkEnd w:id="35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35"/>
        </w:numPr>
        <w:bidi w:val="0"/>
        <w:ind w:left="18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6" w:name="_Toc154270650"/>
      <w:bookmarkStart w:id="37" w:name="_Toc21351"/>
      <w:bookmarkStart w:id="38" w:name="_Toc23155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36"/>
      <w:bookmarkEnd w:id="37"/>
      <w:bookmarkEnd w:id="38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EB7F62B"/>
    <w:multiLevelType w:val="multilevel"/>
    <w:tmpl w:val="8EB7F62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3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3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4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5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7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8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9">
    <w:nsid w:val="C0263CBC"/>
    <w:multiLevelType w:val="multilevel"/>
    <w:tmpl w:val="C0263CBC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0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1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3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14">
    <w:nsid w:val="EDA4E3CF"/>
    <w:multiLevelType w:val="multilevel"/>
    <w:tmpl w:val="EDA4E3C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4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5">
    <w:nsid w:val="F9D0579D"/>
    <w:multiLevelType w:val="multilevel"/>
    <w:tmpl w:val="F9D0579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6">
    <w:nsid w:val="FB5CDD23"/>
    <w:multiLevelType w:val="multilevel"/>
    <w:tmpl w:val="FB5CDD23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7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18">
    <w:nsid w:val="03CE6947"/>
    <w:multiLevelType w:val="multilevel"/>
    <w:tmpl w:val="03CE6947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9">
    <w:nsid w:val="07071B6F"/>
    <w:multiLevelType w:val="multilevel"/>
    <w:tmpl w:val="07071B6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7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0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1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2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3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4">
    <w:nsid w:val="317A6CD5"/>
    <w:multiLevelType w:val="multilevel"/>
    <w:tmpl w:val="317A6CD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9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5">
    <w:nsid w:val="3C43E39D"/>
    <w:multiLevelType w:val="multilevel"/>
    <w:tmpl w:val="3C43E39D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6">
    <w:nsid w:val="44D0299A"/>
    <w:multiLevelType w:val="multilevel"/>
    <w:tmpl w:val="44D0299A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7">
    <w:nsid w:val="497FC8F1"/>
    <w:multiLevelType w:val="multilevel"/>
    <w:tmpl w:val="497FC8F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8">
    <w:nsid w:val="5582B5F0"/>
    <w:multiLevelType w:val="multilevel"/>
    <w:tmpl w:val="5582B5F0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9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30">
    <w:nsid w:val="5BCC20F6"/>
    <w:multiLevelType w:val="multilevel"/>
    <w:tmpl w:val="5BCC20F6"/>
    <w:lvl w:ilvl="0" w:tentative="0">
      <w:start w:val="3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31">
    <w:nsid w:val="6B8E26E9"/>
    <w:multiLevelType w:val="multilevel"/>
    <w:tmpl w:val="6B8E26E9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3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2">
    <w:nsid w:val="70251A02"/>
    <w:multiLevelType w:val="multilevel"/>
    <w:tmpl w:val="70251A0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5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3">
    <w:nsid w:val="77ED99A0"/>
    <w:multiLevelType w:val="multilevel"/>
    <w:tmpl w:val="77ED99A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4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19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19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num w:numId="1">
    <w:abstractNumId w:val="30"/>
  </w:num>
  <w:num w:numId="2">
    <w:abstractNumId w:val="17"/>
  </w:num>
  <w:num w:numId="3">
    <w:abstractNumId w:val="20"/>
  </w:num>
  <w:num w:numId="4">
    <w:abstractNumId w:val="12"/>
  </w:num>
  <w:num w:numId="5">
    <w:abstractNumId w:val="10"/>
  </w:num>
  <w:num w:numId="6">
    <w:abstractNumId w:val="21"/>
  </w:num>
  <w:num w:numId="7">
    <w:abstractNumId w:val="5"/>
  </w:num>
  <w:num w:numId="8">
    <w:abstractNumId w:val="3"/>
  </w:num>
  <w:num w:numId="9">
    <w:abstractNumId w:val="13"/>
  </w:num>
  <w:num w:numId="10">
    <w:abstractNumId w:val="4"/>
  </w:num>
  <w:num w:numId="11">
    <w:abstractNumId w:val="6"/>
  </w:num>
  <w:num w:numId="12">
    <w:abstractNumId w:val="26"/>
  </w:num>
  <w:num w:numId="13">
    <w:abstractNumId w:val="29"/>
  </w:num>
  <w:num w:numId="14">
    <w:abstractNumId w:val="9"/>
  </w:num>
  <w:num w:numId="15">
    <w:abstractNumId w:val="11"/>
  </w:num>
  <w:num w:numId="16">
    <w:abstractNumId w:val="23"/>
  </w:num>
  <w:num w:numId="17">
    <w:abstractNumId w:val="33"/>
  </w:num>
  <w:num w:numId="18">
    <w:abstractNumId w:val="1"/>
  </w:num>
  <w:num w:numId="19">
    <w:abstractNumId w:val="14"/>
  </w:num>
  <w:num w:numId="20">
    <w:abstractNumId w:val="32"/>
  </w:num>
  <w:num w:numId="21">
    <w:abstractNumId w:val="19"/>
  </w:num>
  <w:num w:numId="22">
    <w:abstractNumId w:val="24"/>
  </w:num>
  <w:num w:numId="23">
    <w:abstractNumId w:val="15"/>
  </w:num>
  <w:num w:numId="24">
    <w:abstractNumId w:val="31"/>
  </w:num>
  <w:num w:numId="25">
    <w:abstractNumId w:val="28"/>
  </w:num>
  <w:num w:numId="26">
    <w:abstractNumId w:val="27"/>
  </w:num>
  <w:num w:numId="27">
    <w:abstractNumId w:val="0"/>
  </w:num>
  <w:num w:numId="28">
    <w:abstractNumId w:val="8"/>
  </w:num>
  <w:num w:numId="29">
    <w:abstractNumId w:val="16"/>
  </w:num>
  <w:num w:numId="30">
    <w:abstractNumId w:val="18"/>
  </w:num>
  <w:num w:numId="31">
    <w:abstractNumId w:val="34"/>
  </w:num>
  <w:num w:numId="32">
    <w:abstractNumId w:val="22"/>
  </w:num>
  <w:num w:numId="33">
    <w:abstractNumId w:val="2"/>
  </w:num>
  <w:num w:numId="34">
    <w:abstractNumId w:val="25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575419C"/>
    <w:rsid w:val="063C5854"/>
    <w:rsid w:val="066833E1"/>
    <w:rsid w:val="06D575E9"/>
    <w:rsid w:val="07287FF9"/>
    <w:rsid w:val="07707311"/>
    <w:rsid w:val="08601134"/>
    <w:rsid w:val="09300B06"/>
    <w:rsid w:val="09A84B40"/>
    <w:rsid w:val="09EB2C7F"/>
    <w:rsid w:val="0ABB33FF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1F205DB"/>
    <w:rsid w:val="12030F77"/>
    <w:rsid w:val="12810624"/>
    <w:rsid w:val="12AC3CDE"/>
    <w:rsid w:val="139F43E0"/>
    <w:rsid w:val="13B16CE7"/>
    <w:rsid w:val="152E4A94"/>
    <w:rsid w:val="152E51C8"/>
    <w:rsid w:val="155609F9"/>
    <w:rsid w:val="169230C2"/>
    <w:rsid w:val="16BD0A63"/>
    <w:rsid w:val="18251831"/>
    <w:rsid w:val="1840063A"/>
    <w:rsid w:val="19687E48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20124C7"/>
    <w:rsid w:val="22056B7C"/>
    <w:rsid w:val="221943D6"/>
    <w:rsid w:val="22211840"/>
    <w:rsid w:val="23A203FB"/>
    <w:rsid w:val="25506360"/>
    <w:rsid w:val="27516DB9"/>
    <w:rsid w:val="2762237B"/>
    <w:rsid w:val="28395C86"/>
    <w:rsid w:val="28E6559F"/>
    <w:rsid w:val="292868C3"/>
    <w:rsid w:val="29A2284B"/>
    <w:rsid w:val="2A077209"/>
    <w:rsid w:val="2A1D4C7F"/>
    <w:rsid w:val="2A2E1F0B"/>
    <w:rsid w:val="2ADD2611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216537C"/>
    <w:rsid w:val="33367A22"/>
    <w:rsid w:val="339D7865"/>
    <w:rsid w:val="342573C1"/>
    <w:rsid w:val="34396853"/>
    <w:rsid w:val="34967B08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B136B5B"/>
    <w:rsid w:val="3C236125"/>
    <w:rsid w:val="3D5C54C2"/>
    <w:rsid w:val="3DF5589F"/>
    <w:rsid w:val="3DFD15FA"/>
    <w:rsid w:val="3E762CD2"/>
    <w:rsid w:val="3E94099F"/>
    <w:rsid w:val="3EDA6843"/>
    <w:rsid w:val="3F895A13"/>
    <w:rsid w:val="407F58F4"/>
    <w:rsid w:val="40C81736"/>
    <w:rsid w:val="410D2F00"/>
    <w:rsid w:val="42336996"/>
    <w:rsid w:val="43B43B06"/>
    <w:rsid w:val="43F14D5A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F7D56F4"/>
    <w:rsid w:val="4FF5172F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8B4E7A"/>
    <w:rsid w:val="5DB449D7"/>
    <w:rsid w:val="5EE4309A"/>
    <w:rsid w:val="5F643520"/>
    <w:rsid w:val="5FE07D05"/>
    <w:rsid w:val="601B0D3D"/>
    <w:rsid w:val="60C45470"/>
    <w:rsid w:val="61693D2A"/>
    <w:rsid w:val="61FF37D0"/>
    <w:rsid w:val="62326865"/>
    <w:rsid w:val="624C1682"/>
    <w:rsid w:val="62E55633"/>
    <w:rsid w:val="633F30DC"/>
    <w:rsid w:val="63D7141F"/>
    <w:rsid w:val="64B17EC2"/>
    <w:rsid w:val="64BE438D"/>
    <w:rsid w:val="64FA75B8"/>
    <w:rsid w:val="664E34EF"/>
    <w:rsid w:val="672B6D3E"/>
    <w:rsid w:val="67B84CAC"/>
    <w:rsid w:val="69A433BF"/>
    <w:rsid w:val="6C4B29AA"/>
    <w:rsid w:val="6CD13772"/>
    <w:rsid w:val="6D48513C"/>
    <w:rsid w:val="6DC61F8D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55F6FA1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622AE1"/>
    <w:rsid w:val="7B6F1AE6"/>
    <w:rsid w:val="7B9C3FB5"/>
    <w:rsid w:val="7CC20FBA"/>
    <w:rsid w:val="7D006E99"/>
    <w:rsid w:val="7DBA173E"/>
    <w:rsid w:val="7DE0510C"/>
    <w:rsid w:val="7E3B3A04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85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93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1 Char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12</Pages>
  <Words>1479</Words>
  <Characters>1782</Characters>
  <Lines>49</Lines>
  <Paragraphs>13</Paragraphs>
  <TotalTime>0</TotalTime>
  <ScaleCrop>false</ScaleCrop>
  <LinksUpToDate>false</LinksUpToDate>
  <CharactersWithSpaces>1785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2026-03-24T05:33:00Z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381EC734AA4A419390303B447E7C9FA0</vt:lpwstr>
  </property>
</Properties>
</file>