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26385565"/>
      <w:bookmarkStart w:id="1" w:name="_Toc215407679"/>
      <w:bookmarkStart w:id="2" w:name="_Toc128218761"/>
      <w:bookmarkStart w:id="3" w:name="_Toc21975234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北京市发展和改革委员会</w:t>
      </w:r>
    </w:p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r>
        <w:rPr>
          <w:rFonts w:hint="eastAsia"/>
          <w:b/>
          <w:sz w:val="44"/>
          <w:szCs w:val="52"/>
          <w:lang w:val="en-US" w:eastAsia="zh-CN"/>
        </w:rPr>
        <w:t>(WINDOWS电脑印章管理零散)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39" w:name="_GoBack"/>
      <w:bookmarkEnd w:id="39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42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18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9245"/>
      <w:bookmarkStart w:id="6" w:name="_Toc20051"/>
      <w:bookmarkStart w:id="7" w:name="_Toc154270627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18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42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14"/>
        </w:numPr>
        <w:bidi w:val="0"/>
        <w:ind w:left="0" w:leftChars="0" w:firstLine="402" w:firstLineChars="0"/>
        <w:rPr>
          <w:rFonts w:hint="eastAsia"/>
        </w:rPr>
      </w:pPr>
      <w:bookmarkStart w:id="11" w:name="_Toc154270631"/>
      <w:bookmarkStart w:id="12" w:name="_Toc15140"/>
      <w:bookmarkStart w:id="13" w:name="_Toc1418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5"/>
        </w:numPr>
        <w:bidi w:val="0"/>
        <w:ind w:left="18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6"/>
        </w:numPr>
        <w:bidi w:val="0"/>
        <w:ind w:left="114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</w:pPr>
      <w:r>
        <w:rPr>
          <w:rFonts w:hint="eastAsia"/>
          <w:sz w:val="28"/>
          <w:szCs w:val="36"/>
          <w:lang w:val="en-US" w:eastAsia="zh-CN"/>
        </w:rPr>
        <w:t>https://online.bjca.org.cn/v2/#/index/indexNew?channelId=PT1BTXhnak13QVRN</w:t>
      </w:r>
      <w:r>
        <w:drawing>
          <wp:inline distT="0" distB="0" distL="114300" distR="114300">
            <wp:extent cx="3668395" cy="1599565"/>
            <wp:effectExtent l="0" t="0" r="825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7"/>
        </w:numPr>
        <w:bidi w:val="0"/>
        <w:ind w:left="18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选择证书新办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申请个人证书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新办</w:t>
      </w:r>
    </w:p>
    <w:p>
      <w:pPr>
        <w:jc w:val="center"/>
      </w:pPr>
      <w:r>
        <w:drawing>
          <wp:inline distT="0" distB="0" distL="114300" distR="114300">
            <wp:extent cx="4992370" cy="1525905"/>
            <wp:effectExtent l="0" t="0" r="177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</w:pPr>
      <w:r>
        <w:drawing>
          <wp:inline distT="0" distB="0" distL="114300" distR="114300">
            <wp:extent cx="4108450" cy="1123950"/>
            <wp:effectExtent l="0" t="0" r="635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</w:p>
    <w:p>
      <w:pPr>
        <w:pStyle w:val="4"/>
        <w:numPr>
          <w:ilvl w:val="2"/>
          <w:numId w:val="19"/>
        </w:numPr>
        <w:bidi w:val="0"/>
        <w:ind w:left="0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4024630" cy="1631315"/>
            <wp:effectExtent l="0" t="0" r="1397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/>
          <w:lang w:val="en-US" w:eastAsia="zh-CN"/>
        </w:rPr>
        <w:t>填写申请信息</w:t>
      </w:r>
    </w:p>
    <w:p>
      <w:pPr>
        <w:bidi w:val="0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要求申请人姓名、身份证号码、手机号必须是本人的</w:t>
      </w:r>
    </w:p>
    <w:p>
      <w:pPr>
        <w:bidi w:val="0"/>
        <w:jc w:val="center"/>
      </w:pPr>
      <w:r>
        <w:drawing>
          <wp:inline distT="0" distB="0" distL="114300" distR="114300">
            <wp:extent cx="5175250" cy="1501775"/>
            <wp:effectExtent l="0" t="0" r="635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/>
    <w:p>
      <w:pPr>
        <w:jc w:val="center"/>
      </w:pPr>
      <w:r>
        <w:drawing>
          <wp:inline distT="0" distB="0" distL="114300" distR="114300">
            <wp:extent cx="4437380" cy="1790700"/>
            <wp:effectExtent l="0" t="0" r="127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确认订单信息</w:t>
      </w:r>
      <w:bookmarkStart w:id="14" w:name="_Toc14551"/>
      <w:bookmarkStart w:id="15" w:name="_Toc22359"/>
      <w:bookmarkStart w:id="16" w:name="_Toc154270633"/>
    </w:p>
    <w:p>
      <w:r>
        <w:drawing>
          <wp:inline distT="0" distB="0" distL="114300" distR="114300">
            <wp:extent cx="6179185" cy="2215515"/>
            <wp:effectExtent l="0" t="0" r="1206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1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r>
        <w:drawing>
          <wp:inline distT="0" distB="0" distL="114300" distR="114300">
            <wp:extent cx="6179185" cy="1735455"/>
            <wp:effectExtent l="0" t="0" r="12065" b="1714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r>
        <w:drawing>
          <wp:inline distT="0" distB="0" distL="114300" distR="114300">
            <wp:extent cx="6188075" cy="2724785"/>
            <wp:effectExtent l="0" t="0" r="3175" b="184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2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选择支付方式</w:t>
      </w:r>
    </w:p>
    <w:p>
      <w:r>
        <w:drawing>
          <wp:inline distT="0" distB="0" distL="114300" distR="114300">
            <wp:extent cx="6186805" cy="1659890"/>
            <wp:effectExtent l="0" t="0" r="4445" b="1651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完成支付</w:t>
      </w:r>
    </w:p>
    <w:p>
      <w:r>
        <w:drawing>
          <wp:inline distT="0" distB="0" distL="114300" distR="114300">
            <wp:extent cx="6190615" cy="1309370"/>
            <wp:effectExtent l="0" t="0" r="63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3"/>
        </w:numPr>
        <w:bidi w:val="0"/>
        <w:ind w:left="-402" w:leftChars="0" w:firstLine="402" w:firstLineChars="0"/>
      </w:pPr>
      <w:r>
        <w:rPr>
          <w:rFonts w:hint="eastAsia"/>
          <w:lang w:val="en-US" w:eastAsia="zh-CN"/>
        </w:rPr>
        <w:t>等待快件寄出收取证书</w:t>
      </w:r>
    </w:p>
    <w:p>
      <w:r>
        <w:drawing>
          <wp:inline distT="0" distB="0" distL="114300" distR="114300">
            <wp:extent cx="6183630" cy="130683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4"/>
        </w:numPr>
        <w:bidi w:val="0"/>
        <w:ind w:left="-402" w:leftChars="0" w:firstLine="402" w:firstLineChars="0"/>
        <w:rPr>
          <w:rStyle w:val="51"/>
          <w:b/>
          <w:bCs/>
        </w:rPr>
      </w:pPr>
      <w:r>
        <w:rPr>
          <w:rStyle w:val="51"/>
          <w:rFonts w:hint="eastAsia"/>
          <w:b/>
          <w:bCs/>
          <w:lang w:val="en-US" w:eastAsia="zh-CN"/>
        </w:rPr>
        <w:t>业务提交完成，可通过订单查询业务状态</w:t>
      </w:r>
    </w:p>
    <w:p>
      <w:r>
        <w:drawing>
          <wp:inline distT="0" distB="0" distL="114300" distR="114300">
            <wp:extent cx="5313045" cy="1809750"/>
            <wp:effectExtent l="0" t="0" r="1905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487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ind w:left="402" w:leftChars="0"/>
      </w:pPr>
      <w:r>
        <w:drawing>
          <wp:inline distT="0" distB="0" distL="114300" distR="114300">
            <wp:extent cx="6186805" cy="1049020"/>
            <wp:effectExtent l="0" t="0" r="4445" b="1778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5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26"/>
        </w:numPr>
        <w:tabs>
          <w:tab w:val="left" w:pos="0"/>
        </w:tabs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154270634"/>
      <w:bookmarkStart w:id="18" w:name="_Toc31737"/>
      <w:bookmarkStart w:id="19" w:name="_Toc6490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5"/>
        <w:numPr>
          <w:ilvl w:val="0"/>
          <w:numId w:val="27"/>
        </w:numPr>
        <w:bidi w:val="0"/>
        <w:ind w:left="0" w:leftChars="0" w:firstLine="0" w:firstLineChars="0"/>
        <w:rPr>
          <w:rFonts w:hint="eastAsia"/>
        </w:rPr>
      </w:pPr>
      <w:bookmarkStart w:id="20" w:name="_Toc18111"/>
      <w:bookmarkStart w:id="21" w:name="_Toc30206"/>
      <w:bookmarkStart w:id="22" w:name="_Toc6451"/>
      <w:bookmarkStart w:id="23" w:name="_Toc154270637"/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https://online.bjca.org.cn/v2/#/index/indexNew?channelId=PT1BTXhnak13QVRN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4"/>
          <w:szCs w:val="5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3"/>
        <w:numPr>
          <w:ilvl w:val="1"/>
          <w:numId w:val="29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25"/>
        </w:numPr>
        <w:bidi w:val="0"/>
        <w:ind w:left="0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"/>
        <w:numPr>
          <w:ilvl w:val="2"/>
          <w:numId w:val="30"/>
        </w:numPr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2"/>
        <w:numPr>
          <w:ilvl w:val="0"/>
          <w:numId w:val="31"/>
        </w:numPr>
        <w:bidi w:val="0"/>
        <w:ind w:left="-192" w:leftChars="0" w:firstLine="402" w:firstLineChars="0"/>
      </w:pPr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5539"/>
      <w:bookmarkStart w:id="25" w:name="_Toc32069"/>
      <w:bookmarkStart w:id="26" w:name="_Toc154270638"/>
      <w:bookmarkStart w:id="27" w:name="_Toc154270640"/>
      <w:bookmarkStart w:id="28" w:name="_Toc5117"/>
      <w:bookmarkStart w:id="29" w:name="_Toc4774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3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33"/>
        </w:numPr>
        <w:bidi w:val="0"/>
        <w:ind w:left="-402" w:leftChars="0" w:firstLine="402" w:firstLineChars="0"/>
        <w:rPr>
          <w:rFonts w:hint="default"/>
          <w:lang w:val="en-US"/>
        </w:rPr>
      </w:pPr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pStyle w:val="3"/>
        <w:numPr>
          <w:ilvl w:val="1"/>
          <w:numId w:val="0"/>
        </w:numPr>
        <w:bidi w:val="0"/>
        <w:ind w:left="420" w:leftChars="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用户提交在线解锁申请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pStyle w:val="44"/>
        <w:widowControl/>
        <w:numPr>
          <w:ilvl w:val="0"/>
          <w:numId w:val="0"/>
        </w:numPr>
        <w:wordWrap w:val="0"/>
        <w:spacing w:line="360" w:lineRule="auto"/>
        <w:jc w:val="left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https://online.bjca.org.cn/v2/#/index/indexNew?channelId=PT1BTXhnak13QVRN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1113155"/>
            <wp:effectExtent l="0" t="0" r="15875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4"/>
        </w:numPr>
        <w:bidi w:val="0"/>
        <w:ind w:left="-402" w:leftChars="0" w:firstLine="402" w:firstLineChars="0"/>
      </w:pPr>
      <w:bookmarkStart w:id="30" w:name="_Toc20439"/>
      <w:bookmarkStart w:id="31" w:name="_Toc19011"/>
      <w:bookmarkStart w:id="32" w:name="_Toc154270648"/>
      <w:r>
        <w:rPr>
          <w:rFonts w:hint="eastAsia"/>
        </w:rPr>
        <w:t>证书吊销</w:t>
      </w:r>
      <w:bookmarkEnd w:id="30"/>
      <w:bookmarkEnd w:id="31"/>
      <w:bookmarkEnd w:id="32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34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3" w:name="_Toc154270649"/>
      <w:bookmarkStart w:id="34" w:name="_Toc30561"/>
      <w:bookmarkStart w:id="35" w:name="_Toc20278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3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35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6" w:name="_Toc21351"/>
      <w:bookmarkStart w:id="37" w:name="_Toc154270650"/>
      <w:bookmarkStart w:id="38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8EB7F62B"/>
    <w:multiLevelType w:val="multilevel"/>
    <w:tmpl w:val="8EB7F62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3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7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9">
    <w:nsid w:val="C0263CBC"/>
    <w:multiLevelType w:val="multilevel"/>
    <w:tmpl w:val="C0263CBC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3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14">
    <w:nsid w:val="EDA4E3CF"/>
    <w:multiLevelType w:val="multilevel"/>
    <w:tmpl w:val="EDA4E3C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4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F9D0579D"/>
    <w:multiLevelType w:val="multilevel"/>
    <w:tmpl w:val="F9D0579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FB5CDD23"/>
    <w:multiLevelType w:val="multilevel"/>
    <w:tmpl w:val="FB5CDD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18">
    <w:nsid w:val="07071B6F"/>
    <w:multiLevelType w:val="multilevel"/>
    <w:tmpl w:val="07071B6F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7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9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0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1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2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3">
    <w:nsid w:val="317A6CD5"/>
    <w:multiLevelType w:val="multilevel"/>
    <w:tmpl w:val="317A6CD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9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4">
    <w:nsid w:val="3C43E39D"/>
    <w:multiLevelType w:val="multilevel"/>
    <w:tmpl w:val="3C43E39D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5">
    <w:nsid w:val="44D0299A"/>
    <w:multiLevelType w:val="multilevel"/>
    <w:tmpl w:val="44D0299A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42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6">
    <w:nsid w:val="497FC8F1"/>
    <w:multiLevelType w:val="multilevel"/>
    <w:tmpl w:val="497FC8F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7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28">
    <w:nsid w:val="5BCC20F6"/>
    <w:multiLevelType w:val="multilevel"/>
    <w:tmpl w:val="5BCC20F6"/>
    <w:lvl w:ilvl="0" w:tentative="0">
      <w:start w:val="3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29">
    <w:nsid w:val="6B8E26E9"/>
    <w:multiLevelType w:val="multilevel"/>
    <w:tmpl w:val="6B8E26E9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3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0">
    <w:nsid w:val="70251A02"/>
    <w:multiLevelType w:val="multilevel"/>
    <w:tmpl w:val="70251A0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5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1">
    <w:nsid w:val="77ED99A0"/>
    <w:multiLevelType w:val="multilevel"/>
    <w:tmpl w:val="77ED99A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19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19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33">
    <w:nsid w:val="7A609A2D"/>
    <w:multiLevelType w:val="multilevel"/>
    <w:tmpl w:val="7A609A2D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4">
    <w:nsid w:val="7EF3E069"/>
    <w:multiLevelType w:val="multilevel"/>
    <w:tmpl w:val="7EF3E069"/>
    <w:lvl w:ilvl="0" w:tentative="0">
      <w:start w:val="1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num w:numId="1">
    <w:abstractNumId w:val="28"/>
  </w:num>
  <w:num w:numId="2">
    <w:abstractNumId w:val="17"/>
  </w:num>
  <w:num w:numId="3">
    <w:abstractNumId w:val="19"/>
  </w:num>
  <w:num w:numId="4">
    <w:abstractNumId w:val="12"/>
  </w:num>
  <w:num w:numId="5">
    <w:abstractNumId w:val="10"/>
  </w:num>
  <w:num w:numId="6">
    <w:abstractNumId w:val="20"/>
  </w:num>
  <w:num w:numId="7">
    <w:abstractNumId w:val="5"/>
  </w:num>
  <w:num w:numId="8">
    <w:abstractNumId w:val="3"/>
  </w:num>
  <w:num w:numId="9">
    <w:abstractNumId w:val="13"/>
  </w:num>
  <w:num w:numId="10">
    <w:abstractNumId w:val="4"/>
  </w:num>
  <w:num w:numId="11">
    <w:abstractNumId w:val="6"/>
  </w:num>
  <w:num w:numId="12">
    <w:abstractNumId w:val="25"/>
  </w:num>
  <w:num w:numId="13">
    <w:abstractNumId w:val="27"/>
  </w:num>
  <w:num w:numId="14">
    <w:abstractNumId w:val="9"/>
  </w:num>
  <w:num w:numId="15">
    <w:abstractNumId w:val="11"/>
  </w:num>
  <w:num w:numId="16">
    <w:abstractNumId w:val="22"/>
  </w:num>
  <w:num w:numId="17">
    <w:abstractNumId w:val="31"/>
  </w:num>
  <w:num w:numId="18">
    <w:abstractNumId w:val="1"/>
  </w:num>
  <w:num w:numId="19">
    <w:abstractNumId w:val="14"/>
  </w:num>
  <w:num w:numId="20">
    <w:abstractNumId w:val="30"/>
  </w:num>
  <w:num w:numId="21">
    <w:abstractNumId w:val="18"/>
  </w:num>
  <w:num w:numId="22">
    <w:abstractNumId w:val="23"/>
  </w:num>
  <w:num w:numId="23">
    <w:abstractNumId w:val="15"/>
  </w:num>
  <w:num w:numId="24">
    <w:abstractNumId w:val="29"/>
  </w:num>
  <w:num w:numId="25">
    <w:abstractNumId w:val="34"/>
  </w:num>
  <w:num w:numId="26">
    <w:abstractNumId w:val="26"/>
  </w:num>
  <w:num w:numId="27">
    <w:abstractNumId w:val="0"/>
  </w:num>
  <w:num w:numId="28">
    <w:abstractNumId w:val="8"/>
  </w:num>
  <w:num w:numId="29">
    <w:abstractNumId w:val="16"/>
  </w:num>
  <w:num w:numId="30">
    <w:abstractNumId w:val="33"/>
  </w:num>
  <w:num w:numId="31">
    <w:abstractNumId w:val="32"/>
  </w:num>
  <w:num w:numId="32">
    <w:abstractNumId w:val="21"/>
  </w:num>
  <w:num w:numId="33">
    <w:abstractNumId w:val="2"/>
  </w:num>
  <w:num w:numId="34">
    <w:abstractNumId w:val="24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F027CF"/>
    <w:rsid w:val="0F640675"/>
    <w:rsid w:val="10066A65"/>
    <w:rsid w:val="10150A56"/>
    <w:rsid w:val="103A58B2"/>
    <w:rsid w:val="1043506C"/>
    <w:rsid w:val="104430E9"/>
    <w:rsid w:val="10D206F5"/>
    <w:rsid w:val="1111121D"/>
    <w:rsid w:val="118F65E6"/>
    <w:rsid w:val="11DF131B"/>
    <w:rsid w:val="12030F77"/>
    <w:rsid w:val="12810624"/>
    <w:rsid w:val="12AC3CDE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6D7FDF"/>
    <w:rsid w:val="31F938DC"/>
    <w:rsid w:val="3216537C"/>
    <w:rsid w:val="33367A22"/>
    <w:rsid w:val="339D7865"/>
    <w:rsid w:val="342573C1"/>
    <w:rsid w:val="34396853"/>
    <w:rsid w:val="34967B08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B136B5B"/>
    <w:rsid w:val="3C236125"/>
    <w:rsid w:val="3D5C54C2"/>
    <w:rsid w:val="3DF5589F"/>
    <w:rsid w:val="3DFD15FA"/>
    <w:rsid w:val="3E762CD2"/>
    <w:rsid w:val="3E94099F"/>
    <w:rsid w:val="3EDA6843"/>
    <w:rsid w:val="3F895A13"/>
    <w:rsid w:val="407F58F4"/>
    <w:rsid w:val="40C81736"/>
    <w:rsid w:val="410D2F00"/>
    <w:rsid w:val="42336996"/>
    <w:rsid w:val="43B43B06"/>
    <w:rsid w:val="43F14D5A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F5172F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8B4E7A"/>
    <w:rsid w:val="5DB449D7"/>
    <w:rsid w:val="5EE4309A"/>
    <w:rsid w:val="5F643520"/>
    <w:rsid w:val="5FE07D05"/>
    <w:rsid w:val="601B0D3D"/>
    <w:rsid w:val="60C45470"/>
    <w:rsid w:val="61693D2A"/>
    <w:rsid w:val="61FF37D0"/>
    <w:rsid w:val="620F31A2"/>
    <w:rsid w:val="62326865"/>
    <w:rsid w:val="624C1682"/>
    <w:rsid w:val="62E55633"/>
    <w:rsid w:val="633F30DC"/>
    <w:rsid w:val="63D7141F"/>
    <w:rsid w:val="64B17EC2"/>
    <w:rsid w:val="64BE438D"/>
    <w:rsid w:val="64FA75B8"/>
    <w:rsid w:val="65DD7D5A"/>
    <w:rsid w:val="664E34EF"/>
    <w:rsid w:val="672B6D3E"/>
    <w:rsid w:val="67B84CAC"/>
    <w:rsid w:val="69A433BF"/>
    <w:rsid w:val="6C4B29AA"/>
    <w:rsid w:val="6CD13772"/>
    <w:rsid w:val="6D48513C"/>
    <w:rsid w:val="6DC61F8D"/>
    <w:rsid w:val="6F8B1310"/>
    <w:rsid w:val="701200FF"/>
    <w:rsid w:val="705362D1"/>
    <w:rsid w:val="71107458"/>
    <w:rsid w:val="71D15700"/>
    <w:rsid w:val="720D3494"/>
    <w:rsid w:val="721914F3"/>
    <w:rsid w:val="73013DC3"/>
    <w:rsid w:val="732301DD"/>
    <w:rsid w:val="73487C44"/>
    <w:rsid w:val="73D43285"/>
    <w:rsid w:val="744F6DB0"/>
    <w:rsid w:val="748702F8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22AE1"/>
    <w:rsid w:val="7B6F1AE6"/>
    <w:rsid w:val="7B9C3FB5"/>
    <w:rsid w:val="7CC20FBA"/>
    <w:rsid w:val="7D006E99"/>
    <w:rsid w:val="7DBA173E"/>
    <w:rsid w:val="7DE0510C"/>
    <w:rsid w:val="7E3B3A04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85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57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93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86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100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115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58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1 Char"/>
    <w:link w:val="2"/>
    <w:qFormat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12</Pages>
  <Words>1477</Words>
  <Characters>1787</Characters>
  <Lines>49</Lines>
  <Paragraphs>13</Paragraphs>
  <TotalTime>0</TotalTime>
  <ScaleCrop>false</ScaleCrop>
  <LinksUpToDate>false</LinksUpToDate>
  <CharactersWithSpaces>1790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2026-03-24T05:30:57Z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70C11519EFE74CE49FF7B3D624C93D0A</vt:lpwstr>
  </property>
</Properties>
</file>